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EE9" w:rsidRDefault="00336EE9" w:rsidP="00D6119D">
      <w:pPr>
        <w:spacing w:before="120"/>
        <w:jc w:val="center"/>
        <w:rPr>
          <w:rFonts w:ascii="Times New Roman" w:hAnsi="Times New Roman"/>
          <w:b/>
          <w:sz w:val="28"/>
          <w:szCs w:val="28"/>
          <w:lang w:val="en-US"/>
        </w:rPr>
      </w:pPr>
      <w:r w:rsidRPr="00D6119D">
        <w:rPr>
          <w:rFonts w:ascii="Times New Roman" w:hAnsi="Times New Roman"/>
          <w:b/>
          <w:sz w:val="28"/>
          <w:szCs w:val="28"/>
        </w:rPr>
        <w:t xml:space="preserve">CÔNG TÁC QUAN HỆ DOANH NGHIỆP VÀ </w:t>
      </w:r>
      <w:r>
        <w:rPr>
          <w:rFonts w:ascii="Times New Roman" w:hAnsi="Times New Roman"/>
          <w:b/>
          <w:sz w:val="28"/>
          <w:szCs w:val="28"/>
          <w:lang w:val="en-US"/>
        </w:rPr>
        <w:t xml:space="preserve">TƯ VẤN, </w:t>
      </w:r>
      <w:r w:rsidRPr="00D6119D">
        <w:rPr>
          <w:rFonts w:ascii="Times New Roman" w:hAnsi="Times New Roman"/>
          <w:b/>
          <w:sz w:val="28"/>
          <w:szCs w:val="28"/>
        </w:rPr>
        <w:t>GIỚI THIỆU VIỆC LÀM CHO H</w:t>
      </w:r>
      <w:r>
        <w:rPr>
          <w:rFonts w:ascii="Times New Roman" w:hAnsi="Times New Roman"/>
          <w:b/>
          <w:sz w:val="28"/>
          <w:szCs w:val="28"/>
          <w:lang w:val="en-US"/>
        </w:rPr>
        <w:t>ỌC SINH, SINH VIÊN</w:t>
      </w:r>
    </w:p>
    <w:p w:rsidR="00336EE9" w:rsidRDefault="00336EE9" w:rsidP="00D6119D">
      <w:pPr>
        <w:spacing w:before="120"/>
        <w:jc w:val="center"/>
        <w:rPr>
          <w:rFonts w:ascii="Times New Roman" w:hAnsi="Times New Roman"/>
          <w:b/>
          <w:sz w:val="28"/>
          <w:szCs w:val="28"/>
          <w:lang w:val="en-US"/>
        </w:rPr>
      </w:pPr>
    </w:p>
    <w:p w:rsidR="00336EE9" w:rsidRPr="00D6119D" w:rsidRDefault="00336EE9" w:rsidP="00A63519">
      <w:pPr>
        <w:spacing w:after="120" w:line="240" w:lineRule="auto"/>
        <w:jc w:val="right"/>
        <w:rPr>
          <w:rFonts w:ascii="Times New Roman" w:hAnsi="Times New Roman"/>
          <w:b/>
          <w:sz w:val="26"/>
          <w:szCs w:val="28"/>
        </w:rPr>
      </w:pPr>
      <w:r>
        <w:rPr>
          <w:rFonts w:ascii="Times New Roman" w:hAnsi="Times New Roman"/>
          <w:b/>
          <w:sz w:val="26"/>
          <w:szCs w:val="28"/>
          <w:lang w:val="en-US"/>
        </w:rPr>
        <w:t>Lê Hồng Vân,</w:t>
      </w:r>
      <w:r w:rsidRPr="00D6119D">
        <w:rPr>
          <w:rFonts w:ascii="Times New Roman" w:hAnsi="Times New Roman"/>
          <w:b/>
          <w:sz w:val="26"/>
          <w:szCs w:val="28"/>
        </w:rPr>
        <w:t xml:space="preserve"> </w:t>
      </w:r>
      <w:r>
        <w:rPr>
          <w:rFonts w:ascii="Times New Roman" w:hAnsi="Times New Roman"/>
          <w:b/>
          <w:sz w:val="26"/>
          <w:szCs w:val="28"/>
          <w:lang w:val="en-US"/>
        </w:rPr>
        <w:t xml:space="preserve">phó Trưởng phòng </w:t>
      </w:r>
    </w:p>
    <w:p w:rsidR="00336EE9" w:rsidRPr="005E6339" w:rsidRDefault="00336EE9" w:rsidP="00A63519">
      <w:pPr>
        <w:spacing w:after="120" w:line="240" w:lineRule="auto"/>
        <w:jc w:val="right"/>
        <w:rPr>
          <w:rFonts w:ascii="Times New Roman" w:hAnsi="Times New Roman"/>
          <w:b/>
          <w:sz w:val="26"/>
          <w:szCs w:val="28"/>
        </w:rPr>
      </w:pPr>
      <w:r w:rsidRPr="005E6339">
        <w:rPr>
          <w:rFonts w:ascii="Times New Roman" w:hAnsi="Times New Roman"/>
          <w:b/>
          <w:sz w:val="26"/>
          <w:szCs w:val="28"/>
        </w:rPr>
        <w:t>Tuyển sinh – Đào tạo – Giới thiệu việc làm</w:t>
      </w:r>
    </w:p>
    <w:p w:rsidR="00336EE9" w:rsidRPr="004D1E77" w:rsidRDefault="00336EE9" w:rsidP="00A63519">
      <w:pPr>
        <w:spacing w:after="120" w:line="240" w:lineRule="auto"/>
        <w:jc w:val="right"/>
        <w:rPr>
          <w:rFonts w:ascii="Times New Roman" w:hAnsi="Times New Roman"/>
          <w:i/>
          <w:sz w:val="28"/>
          <w:szCs w:val="28"/>
        </w:rPr>
      </w:pPr>
    </w:p>
    <w:p w:rsidR="00336EE9" w:rsidRPr="004D1E77" w:rsidRDefault="00336EE9" w:rsidP="00A63519">
      <w:pPr>
        <w:spacing w:after="120" w:line="240" w:lineRule="auto"/>
        <w:jc w:val="right"/>
        <w:rPr>
          <w:rFonts w:ascii="Times New Roman" w:hAnsi="Times New Roman"/>
          <w:i/>
          <w:sz w:val="28"/>
          <w:szCs w:val="28"/>
        </w:rPr>
      </w:pPr>
    </w:p>
    <w:p w:rsidR="00336EE9" w:rsidRPr="00202E35" w:rsidRDefault="00336EE9" w:rsidP="004D1E77">
      <w:pPr>
        <w:spacing w:after="120" w:line="360" w:lineRule="auto"/>
        <w:jc w:val="both"/>
        <w:rPr>
          <w:rFonts w:ascii="Times New Roman" w:hAnsi="Times New Roman"/>
          <w:b/>
          <w:sz w:val="26"/>
          <w:szCs w:val="26"/>
        </w:rPr>
      </w:pPr>
      <w:r w:rsidRPr="00202E35">
        <w:rPr>
          <w:rFonts w:ascii="Times New Roman" w:hAnsi="Times New Roman"/>
          <w:b/>
          <w:sz w:val="26"/>
          <w:szCs w:val="26"/>
        </w:rPr>
        <w:t>TÓM TẮT:</w:t>
      </w:r>
    </w:p>
    <w:p w:rsidR="00336EE9" w:rsidRPr="00CE2CF7" w:rsidRDefault="00336EE9" w:rsidP="004D1E77">
      <w:pPr>
        <w:spacing w:after="120" w:line="360" w:lineRule="auto"/>
        <w:jc w:val="both"/>
        <w:rPr>
          <w:rFonts w:ascii="Times New Roman" w:hAnsi="Times New Roman"/>
          <w:sz w:val="26"/>
          <w:szCs w:val="26"/>
          <w:lang w:val="en-US"/>
        </w:rPr>
      </w:pPr>
      <w:r>
        <w:rPr>
          <w:rFonts w:ascii="Times New Roman" w:hAnsi="Times New Roman"/>
          <w:b/>
          <w:sz w:val="26"/>
          <w:szCs w:val="26"/>
          <w:lang w:val="en-US"/>
        </w:rPr>
        <w:tab/>
      </w:r>
      <w:r w:rsidRPr="00CE2CF7">
        <w:rPr>
          <w:rFonts w:ascii="Times New Roman" w:hAnsi="Times New Roman"/>
          <w:sz w:val="26"/>
          <w:szCs w:val="26"/>
          <w:lang w:val="en-US"/>
        </w:rPr>
        <w:t>Bài viết này trình bày đặc điểm tình hình, những thuận lợi, khó khăn trong công tác quan hệ doanh nghiệp và tư vấn, giới thiệu việc làm cho học sinh, sinh viên. Các hoạt động đào tạo kỹ năng, tư vấn hướng nghiệp, giới thiệu việc làm cho học sinh, sinh viên và công tác quan hệ doanh nghiệp trong thời gian qua. Đánh giá kết quả các hoạt động, mặt ưu điểm và hạn chế để từ đó đề xuất các giải pháp đổi mới hoạt động quan hệ giữa nhà trường và doanh nghiệp</w:t>
      </w:r>
    </w:p>
    <w:p w:rsidR="00336EE9" w:rsidRPr="00202E35" w:rsidRDefault="00336EE9" w:rsidP="004D1E77">
      <w:pPr>
        <w:spacing w:after="120" w:line="360" w:lineRule="auto"/>
        <w:jc w:val="both"/>
        <w:rPr>
          <w:rFonts w:ascii="Times New Roman" w:hAnsi="Times New Roman"/>
          <w:b/>
          <w:sz w:val="26"/>
          <w:szCs w:val="26"/>
        </w:rPr>
      </w:pPr>
      <w:r>
        <w:rPr>
          <w:rFonts w:ascii="Times New Roman" w:hAnsi="Times New Roman"/>
          <w:b/>
          <w:sz w:val="26"/>
          <w:szCs w:val="26"/>
          <w:lang w:val="en-US"/>
        </w:rPr>
        <w:t xml:space="preserve">1. </w:t>
      </w:r>
      <w:r w:rsidRPr="00202E35">
        <w:rPr>
          <w:rFonts w:ascii="Times New Roman" w:hAnsi="Times New Roman"/>
          <w:b/>
          <w:sz w:val="26"/>
          <w:szCs w:val="26"/>
        </w:rPr>
        <w:t xml:space="preserve">ĐẶT VẤN ĐỀ   </w:t>
      </w:r>
    </w:p>
    <w:p w:rsidR="00336EE9" w:rsidRPr="00B64F16" w:rsidRDefault="00336EE9" w:rsidP="009D58E8">
      <w:pPr>
        <w:spacing w:after="120" w:line="360" w:lineRule="auto"/>
        <w:ind w:firstLine="720"/>
        <w:jc w:val="both"/>
        <w:rPr>
          <w:rFonts w:ascii="Times New Roman" w:hAnsi="Times New Roman"/>
          <w:sz w:val="26"/>
          <w:szCs w:val="26"/>
        </w:rPr>
      </w:pPr>
      <w:r w:rsidRPr="008A5F3C">
        <w:rPr>
          <w:rFonts w:ascii="Times New Roman" w:hAnsi="Times New Roman"/>
          <w:sz w:val="26"/>
          <w:szCs w:val="26"/>
        </w:rPr>
        <w:t>Ngày nay nguồn nhân lực chất lượng cao được xem là nhân tố quyết định sự thành công  của quá trình công nghiệp hóa, hiện đại hóa đất nước. Để đáp ứng yêu cầu nguồn lực chất lượng cao đòi hỏi  người lao động được đào tạo từ các cơ sở đào tạo phải có đủ năng lực và phẩm chất cần thiết, đáp ứng được những yêu cầu mà thị trường lao động đặt ra</w:t>
      </w:r>
      <w:r>
        <w:rPr>
          <w:rFonts w:ascii="Times New Roman" w:hAnsi="Times New Roman"/>
          <w:sz w:val="26"/>
          <w:szCs w:val="26"/>
        </w:rPr>
        <w:t xml:space="preserve"> trong giai đo</w:t>
      </w:r>
      <w:r w:rsidRPr="00CE3872">
        <w:rPr>
          <w:rFonts w:ascii="Times New Roman" w:hAnsi="Times New Roman"/>
          <w:sz w:val="26"/>
          <w:szCs w:val="26"/>
        </w:rPr>
        <w:t xml:space="preserve">ạn </w:t>
      </w:r>
      <w:r w:rsidRPr="00E66533">
        <w:rPr>
          <w:rFonts w:ascii="Times New Roman" w:hAnsi="Times New Roman"/>
          <w:sz w:val="26"/>
          <w:szCs w:val="26"/>
        </w:rPr>
        <w:t>công nghiệp hóa, hiện đại hóa</w:t>
      </w:r>
      <w:r w:rsidRPr="008A5F3C">
        <w:rPr>
          <w:rFonts w:ascii="Times New Roman" w:hAnsi="Times New Roman"/>
          <w:sz w:val="26"/>
          <w:szCs w:val="26"/>
        </w:rPr>
        <w:t>.</w:t>
      </w:r>
      <w:r>
        <w:rPr>
          <w:rFonts w:ascii="Times New Roman" w:hAnsi="Times New Roman"/>
          <w:sz w:val="26"/>
          <w:szCs w:val="26"/>
        </w:rPr>
        <w:t xml:space="preserve"> </w:t>
      </w:r>
      <w:r w:rsidRPr="005345A1">
        <w:rPr>
          <w:rFonts w:ascii="Times New Roman" w:hAnsi="Times New Roman"/>
          <w:sz w:val="26"/>
          <w:szCs w:val="26"/>
        </w:rPr>
        <w:t>Đại hội Đảng toàn quốc lần thứ XI</w:t>
      </w:r>
      <w:r>
        <w:rPr>
          <w:rFonts w:ascii="Times New Roman" w:hAnsi="Times New Roman"/>
          <w:sz w:val="26"/>
          <w:szCs w:val="26"/>
        </w:rPr>
        <w:t>, xác định “</w:t>
      </w:r>
      <w:r w:rsidRPr="00D775E4">
        <w:rPr>
          <w:rFonts w:ascii="Times New Roman" w:hAnsi="Times New Roman"/>
          <w:sz w:val="26"/>
          <w:szCs w:val="26"/>
        </w:rPr>
        <w:t xml:space="preserve"> Phát triển nhanh nguồn lực, nhất là nguồn </w:t>
      </w:r>
      <w:r w:rsidRPr="00A15499">
        <w:rPr>
          <w:rFonts w:ascii="Times New Roman" w:hAnsi="Times New Roman"/>
          <w:sz w:val="26"/>
          <w:szCs w:val="26"/>
        </w:rPr>
        <w:t xml:space="preserve">nhân </w:t>
      </w:r>
      <w:r w:rsidRPr="00D775E4">
        <w:rPr>
          <w:rFonts w:ascii="Times New Roman" w:hAnsi="Times New Roman"/>
          <w:sz w:val="26"/>
          <w:szCs w:val="26"/>
        </w:rPr>
        <w:t>lực</w:t>
      </w:r>
      <w:r w:rsidRPr="00A15499">
        <w:rPr>
          <w:rFonts w:ascii="Times New Roman" w:hAnsi="Times New Roman"/>
          <w:sz w:val="26"/>
          <w:szCs w:val="26"/>
        </w:rPr>
        <w:t xml:space="preserve"> chất lượng cao” là một trong ba khâu đột phá </w:t>
      </w:r>
      <w:r w:rsidRPr="007C06FD">
        <w:rPr>
          <w:rFonts w:ascii="Times New Roman" w:hAnsi="Times New Roman"/>
          <w:sz w:val="26"/>
          <w:szCs w:val="26"/>
        </w:rPr>
        <w:t xml:space="preserve">của chiến lược phát triển kinh tế xã hội </w:t>
      </w:r>
      <w:r w:rsidRPr="00532335">
        <w:rPr>
          <w:rFonts w:ascii="Times New Roman" w:hAnsi="Times New Roman"/>
          <w:sz w:val="26"/>
          <w:szCs w:val="26"/>
        </w:rPr>
        <w:t>từ nay đến năm 2020.</w:t>
      </w:r>
      <w:r w:rsidRPr="007C06FD">
        <w:rPr>
          <w:rFonts w:ascii="Times New Roman" w:hAnsi="Times New Roman"/>
          <w:sz w:val="26"/>
          <w:szCs w:val="26"/>
        </w:rPr>
        <w:t xml:space="preserve"> </w:t>
      </w:r>
      <w:r w:rsidRPr="008A5F3C">
        <w:rPr>
          <w:rFonts w:ascii="Times New Roman" w:hAnsi="Times New Roman"/>
          <w:sz w:val="26"/>
          <w:szCs w:val="26"/>
        </w:rPr>
        <w:t xml:space="preserve"> Do đó, đào tạo đạt chuẩn đầu ra và đáp ứng nhu cầu xã hội là nhiệm vụ, mục tiêu hàng đầu của các cơ sở đào tạo hiện nay. Đặc biệt là các trường Đại học, Cao đẳng đòi hỏi phải phát triển hơn nữa mô hình liên kết Nhà trường – Doanh nghiệp. Đây là một trong những vấn đề cấp bách  được Bộ Giáo dục và Đào tạo triển khai mạnh mẽ, yêu cầu các cơ sở đào tạo phải đào tạo nguồn nhân lực đáp ứng nhu cầu xã hội</w:t>
      </w:r>
      <w:r w:rsidRPr="00B30EA1">
        <w:rPr>
          <w:rFonts w:ascii="Times New Roman" w:hAnsi="Times New Roman"/>
          <w:sz w:val="26"/>
          <w:szCs w:val="26"/>
        </w:rPr>
        <w:t>. B</w:t>
      </w:r>
      <w:r w:rsidRPr="00513238">
        <w:rPr>
          <w:rFonts w:ascii="Times New Roman" w:hAnsi="Times New Roman"/>
          <w:sz w:val="26"/>
          <w:szCs w:val="26"/>
        </w:rPr>
        <w:t xml:space="preserve">ởi chính mô hình này sẽ giải quyết được vấn đề cung cầu </w:t>
      </w:r>
      <w:r w:rsidRPr="00341E59">
        <w:rPr>
          <w:rFonts w:ascii="Times New Roman" w:hAnsi="Times New Roman"/>
          <w:sz w:val="26"/>
          <w:szCs w:val="26"/>
        </w:rPr>
        <w:t>của thị trường lao động</w:t>
      </w:r>
      <w:r w:rsidRPr="005535DC">
        <w:rPr>
          <w:rFonts w:ascii="Times New Roman" w:hAnsi="Times New Roman"/>
          <w:sz w:val="26"/>
          <w:szCs w:val="26"/>
        </w:rPr>
        <w:t>.</w:t>
      </w:r>
    </w:p>
    <w:p w:rsidR="00336EE9" w:rsidRPr="00B64F16" w:rsidRDefault="00336EE9" w:rsidP="00770F79">
      <w:pPr>
        <w:spacing w:after="120" w:line="240" w:lineRule="auto"/>
        <w:ind w:firstLine="720"/>
        <w:jc w:val="both"/>
        <w:rPr>
          <w:rFonts w:ascii="Times New Roman" w:hAnsi="Times New Roman"/>
          <w:sz w:val="26"/>
          <w:szCs w:val="26"/>
        </w:rPr>
      </w:pPr>
    </w:p>
    <w:p w:rsidR="00336EE9" w:rsidRPr="00B64F16" w:rsidRDefault="00336EE9" w:rsidP="00744A82">
      <w:pPr>
        <w:spacing w:before="120"/>
        <w:jc w:val="both"/>
        <w:rPr>
          <w:rFonts w:ascii="Times New Roman" w:hAnsi="Times New Roman"/>
          <w:b/>
          <w:sz w:val="26"/>
          <w:szCs w:val="26"/>
        </w:rPr>
      </w:pPr>
      <w:r w:rsidRPr="00CE2CF7">
        <w:rPr>
          <w:rFonts w:ascii="Times New Roman" w:hAnsi="Times New Roman"/>
          <w:b/>
          <w:sz w:val="26"/>
          <w:szCs w:val="26"/>
        </w:rPr>
        <w:t>2</w:t>
      </w:r>
      <w:r w:rsidRPr="00B64F16">
        <w:rPr>
          <w:rFonts w:ascii="Times New Roman" w:hAnsi="Times New Roman"/>
          <w:b/>
          <w:sz w:val="26"/>
          <w:szCs w:val="26"/>
        </w:rPr>
        <w:t>. ĐẶC ĐIỂM TÌNH HÌNH</w:t>
      </w:r>
    </w:p>
    <w:p w:rsidR="00336EE9" w:rsidRPr="00ED449F" w:rsidRDefault="00336EE9" w:rsidP="009D58E8">
      <w:pPr>
        <w:spacing w:before="120" w:line="360" w:lineRule="auto"/>
        <w:ind w:firstLine="720"/>
        <w:jc w:val="both"/>
        <w:rPr>
          <w:rFonts w:ascii="Times New Roman" w:hAnsi="Times New Roman"/>
          <w:sz w:val="26"/>
          <w:szCs w:val="26"/>
        </w:rPr>
      </w:pPr>
      <w:r w:rsidRPr="00715594">
        <w:rPr>
          <w:rFonts w:ascii="Times New Roman" w:hAnsi="Times New Roman"/>
          <w:sz w:val="26"/>
          <w:szCs w:val="26"/>
        </w:rPr>
        <w:t xml:space="preserve">Thực hiện các quy định, hướng dẫn của Bộ Giáo dục và Đào tạo về công tác hướng nghiệp, tư vấn việc làm, đào tạo đáp ứng nhu cầu xã hội, nhu cầu doanh nghiệp, từ tháng 9/2010, </w:t>
      </w:r>
      <w:r w:rsidRPr="005B307F">
        <w:rPr>
          <w:rFonts w:ascii="Times New Roman" w:hAnsi="Times New Roman"/>
          <w:sz w:val="26"/>
          <w:szCs w:val="26"/>
        </w:rPr>
        <w:t>Trung Tâm Tư Vấn Giới Thiệu Việc Làm</w:t>
      </w:r>
      <w:r w:rsidRPr="00715594">
        <w:rPr>
          <w:rFonts w:ascii="Times New Roman" w:hAnsi="Times New Roman"/>
          <w:sz w:val="26"/>
          <w:szCs w:val="26"/>
        </w:rPr>
        <w:t xml:space="preserve"> được thành lập với chức năng tham mưu cho Hiệu trưởng về hoạt động tư vấn hướng nghiệp, tư vấn giới thiệu việc làm; </w:t>
      </w:r>
      <w:r w:rsidRPr="00DB14F4">
        <w:rPr>
          <w:rFonts w:ascii="Times New Roman" w:hAnsi="Times New Roman"/>
          <w:sz w:val="26"/>
          <w:szCs w:val="26"/>
        </w:rPr>
        <w:t>quan hệ</w:t>
      </w:r>
      <w:r w:rsidRPr="00715594">
        <w:rPr>
          <w:rFonts w:ascii="Times New Roman" w:hAnsi="Times New Roman"/>
          <w:sz w:val="26"/>
          <w:szCs w:val="26"/>
        </w:rPr>
        <w:t xml:space="preserve"> doanh nghiệp. Trong quá trình hình thành và phát triển, để phù hợp với yêu cầu nhiệm vụ và đặc điểm riêng của nhà trường, ngày 20/9/2013 trung tâm sát nhập vào phòng </w:t>
      </w:r>
      <w:r w:rsidRPr="005B307F">
        <w:rPr>
          <w:rFonts w:ascii="Times New Roman" w:hAnsi="Times New Roman"/>
          <w:sz w:val="26"/>
          <w:szCs w:val="26"/>
        </w:rPr>
        <w:t>Công Tác Học Sinh, Sinh Viên,</w:t>
      </w:r>
      <w:r w:rsidRPr="003E2780">
        <w:rPr>
          <w:rFonts w:ascii="Times New Roman" w:hAnsi="Times New Roman"/>
          <w:b/>
          <w:sz w:val="26"/>
          <w:szCs w:val="26"/>
        </w:rPr>
        <w:t xml:space="preserve"> </w:t>
      </w:r>
      <w:r w:rsidRPr="001C2F9A">
        <w:rPr>
          <w:rFonts w:ascii="Times New Roman" w:hAnsi="Times New Roman"/>
          <w:sz w:val="26"/>
          <w:szCs w:val="26"/>
        </w:rPr>
        <w:t xml:space="preserve">đến ngày 01/07/2015 </w:t>
      </w:r>
      <w:r w:rsidRPr="005B307F">
        <w:rPr>
          <w:rFonts w:ascii="Times New Roman" w:hAnsi="Times New Roman"/>
          <w:sz w:val="26"/>
          <w:szCs w:val="26"/>
        </w:rPr>
        <w:t>bộ phận Quan hệ doanh nghiệp</w:t>
      </w:r>
      <w:r>
        <w:rPr>
          <w:rFonts w:ascii="Times New Roman" w:hAnsi="Times New Roman"/>
          <w:sz w:val="26"/>
          <w:szCs w:val="26"/>
        </w:rPr>
        <w:t>, t</w:t>
      </w:r>
      <w:r w:rsidRPr="00ED449F">
        <w:rPr>
          <w:rFonts w:ascii="Times New Roman" w:hAnsi="Times New Roman"/>
          <w:sz w:val="26"/>
          <w:szCs w:val="26"/>
        </w:rPr>
        <w:t xml:space="preserve">ư vấn, giới thiệu việc làm được </w:t>
      </w:r>
      <w:r w:rsidRPr="001C2F9A">
        <w:rPr>
          <w:rFonts w:ascii="Times New Roman" w:hAnsi="Times New Roman"/>
          <w:sz w:val="26"/>
          <w:szCs w:val="26"/>
        </w:rPr>
        <w:t>sát nhập vào phòng</w:t>
      </w:r>
      <w:r w:rsidRPr="00300DE4">
        <w:rPr>
          <w:rFonts w:ascii="Times New Roman" w:hAnsi="Times New Roman"/>
          <w:b/>
          <w:sz w:val="26"/>
          <w:szCs w:val="26"/>
        </w:rPr>
        <w:t xml:space="preserve"> </w:t>
      </w:r>
      <w:r w:rsidRPr="00ED449F">
        <w:rPr>
          <w:rFonts w:ascii="Times New Roman" w:hAnsi="Times New Roman"/>
          <w:sz w:val="26"/>
          <w:szCs w:val="26"/>
        </w:rPr>
        <w:t>Tuyển sinh – Đào tạo – Giới thiệu việc làm.</w:t>
      </w:r>
    </w:p>
    <w:p w:rsidR="00336EE9" w:rsidRPr="00DB48CC" w:rsidRDefault="00336EE9"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t xml:space="preserve">Thuận lợi: </w:t>
      </w:r>
    </w:p>
    <w:p w:rsidR="00336EE9" w:rsidRPr="001C5CE8" w:rsidRDefault="00336EE9" w:rsidP="00BA56A0">
      <w:pPr>
        <w:spacing w:after="120" w:line="360" w:lineRule="auto"/>
        <w:ind w:firstLine="720"/>
        <w:jc w:val="both"/>
        <w:rPr>
          <w:rFonts w:ascii="Times New Roman" w:hAnsi="Times New Roman"/>
          <w:sz w:val="26"/>
          <w:szCs w:val="26"/>
        </w:rPr>
      </w:pPr>
      <w:r w:rsidRPr="00976F66">
        <w:rPr>
          <w:rFonts w:ascii="Times New Roman" w:hAnsi="Times New Roman"/>
          <w:sz w:val="26"/>
          <w:szCs w:val="26"/>
        </w:rPr>
        <w:t>Xuất phát từ nhu cầu</w:t>
      </w:r>
      <w:r w:rsidRPr="00BE74B1">
        <w:rPr>
          <w:rFonts w:ascii="Times New Roman" w:hAnsi="Times New Roman"/>
          <w:sz w:val="26"/>
          <w:szCs w:val="26"/>
        </w:rPr>
        <w:t xml:space="preserve"> phát triển của nhà trường rất cần xây dựng mối </w:t>
      </w:r>
      <w:r w:rsidRPr="00DC224F">
        <w:rPr>
          <w:rFonts w:ascii="Times New Roman" w:hAnsi="Times New Roman"/>
          <w:sz w:val="26"/>
          <w:szCs w:val="26"/>
        </w:rPr>
        <w:t xml:space="preserve">quan hệ </w:t>
      </w:r>
      <w:r w:rsidRPr="00BB560C">
        <w:rPr>
          <w:rFonts w:ascii="Times New Roman" w:hAnsi="Times New Roman"/>
          <w:sz w:val="26"/>
          <w:szCs w:val="26"/>
        </w:rPr>
        <w:t>đ</w:t>
      </w:r>
      <w:r w:rsidRPr="00DC224F">
        <w:rPr>
          <w:rFonts w:ascii="Times New Roman" w:hAnsi="Times New Roman"/>
          <w:sz w:val="26"/>
          <w:szCs w:val="26"/>
        </w:rPr>
        <w:t xml:space="preserve">ối tác với các doanh nghiệp trong việc nắm bắt thông tin đầy đủ, chính xác </w:t>
      </w:r>
      <w:r>
        <w:rPr>
          <w:rFonts w:ascii="Times New Roman" w:hAnsi="Times New Roman"/>
          <w:sz w:val="26"/>
          <w:szCs w:val="26"/>
        </w:rPr>
        <w:t>v</w:t>
      </w:r>
      <w:r w:rsidRPr="005C3184">
        <w:rPr>
          <w:rFonts w:ascii="Times New Roman" w:hAnsi="Times New Roman"/>
          <w:sz w:val="26"/>
          <w:szCs w:val="26"/>
        </w:rPr>
        <w:t xml:space="preserve">ề nhu cầu của thị trường lao động để xây dựng và kiểm định chương trình </w:t>
      </w:r>
      <w:r w:rsidRPr="001B0FFC">
        <w:rPr>
          <w:rFonts w:ascii="Times New Roman" w:hAnsi="Times New Roman"/>
          <w:sz w:val="26"/>
          <w:szCs w:val="26"/>
        </w:rPr>
        <w:t xml:space="preserve">đào tạo, xây dựng chuẩn đầu ra, </w:t>
      </w:r>
      <w:r w:rsidRPr="006D1724">
        <w:rPr>
          <w:rFonts w:ascii="Times New Roman" w:hAnsi="Times New Roman"/>
          <w:sz w:val="26"/>
          <w:szCs w:val="26"/>
        </w:rPr>
        <w:t xml:space="preserve">khảo sát tình hình việc làm của sinh viên sau khi tốt nghiệp và </w:t>
      </w:r>
      <w:r w:rsidRPr="00F30D3D">
        <w:rPr>
          <w:rFonts w:ascii="Times New Roman" w:hAnsi="Times New Roman"/>
          <w:sz w:val="26"/>
          <w:szCs w:val="26"/>
        </w:rPr>
        <w:t xml:space="preserve">tiếp </w:t>
      </w:r>
      <w:r w:rsidRPr="00F75099">
        <w:rPr>
          <w:rFonts w:ascii="Times New Roman" w:hAnsi="Times New Roman"/>
          <w:sz w:val="26"/>
          <w:szCs w:val="26"/>
        </w:rPr>
        <w:t xml:space="preserve">nhận </w:t>
      </w:r>
      <w:r w:rsidRPr="00F30D3D">
        <w:rPr>
          <w:rFonts w:ascii="Times New Roman" w:hAnsi="Times New Roman"/>
          <w:sz w:val="26"/>
          <w:szCs w:val="26"/>
        </w:rPr>
        <w:t xml:space="preserve">sự </w:t>
      </w:r>
      <w:r w:rsidRPr="006D1724">
        <w:rPr>
          <w:rFonts w:ascii="Times New Roman" w:hAnsi="Times New Roman"/>
          <w:sz w:val="26"/>
          <w:szCs w:val="26"/>
        </w:rPr>
        <w:t xml:space="preserve">đánh giá </w:t>
      </w:r>
      <w:r w:rsidRPr="00F75099">
        <w:rPr>
          <w:rFonts w:ascii="Times New Roman" w:hAnsi="Times New Roman"/>
          <w:sz w:val="26"/>
          <w:szCs w:val="26"/>
        </w:rPr>
        <w:t>của doanh nghiệp về các sản phẩm đào tạo của nhà trường</w:t>
      </w:r>
      <w:r>
        <w:rPr>
          <w:rFonts w:ascii="Times New Roman" w:hAnsi="Times New Roman"/>
          <w:sz w:val="26"/>
          <w:szCs w:val="26"/>
        </w:rPr>
        <w:t>, đ</w:t>
      </w:r>
      <w:r w:rsidRPr="00A25FFA">
        <w:rPr>
          <w:rFonts w:ascii="Times New Roman" w:hAnsi="Times New Roman"/>
          <w:sz w:val="26"/>
          <w:szCs w:val="26"/>
        </w:rPr>
        <w:t xml:space="preserve">ồng thời khai thác các nguồn lực từ doanh nghiệp hỗ trợ cho </w:t>
      </w:r>
      <w:r w:rsidRPr="00C70CEF">
        <w:rPr>
          <w:rFonts w:ascii="Times New Roman" w:hAnsi="Times New Roman"/>
          <w:sz w:val="26"/>
          <w:szCs w:val="26"/>
        </w:rPr>
        <w:t xml:space="preserve">công tác </w:t>
      </w:r>
      <w:r w:rsidRPr="00A25FFA">
        <w:rPr>
          <w:rFonts w:ascii="Times New Roman" w:hAnsi="Times New Roman"/>
          <w:sz w:val="26"/>
          <w:szCs w:val="26"/>
        </w:rPr>
        <w:t>đào tạo</w:t>
      </w:r>
      <w:r w:rsidRPr="00FB2FC4">
        <w:rPr>
          <w:rFonts w:ascii="Times New Roman" w:hAnsi="Times New Roman"/>
          <w:sz w:val="26"/>
          <w:szCs w:val="26"/>
        </w:rPr>
        <w:t>.</w:t>
      </w:r>
      <w:r w:rsidRPr="00C70CEF">
        <w:rPr>
          <w:rFonts w:ascii="Times New Roman" w:hAnsi="Times New Roman"/>
          <w:sz w:val="26"/>
          <w:szCs w:val="26"/>
        </w:rPr>
        <w:t xml:space="preserve"> </w:t>
      </w:r>
      <w:r w:rsidRPr="003C4E2A">
        <w:rPr>
          <w:rFonts w:ascii="Times New Roman" w:hAnsi="Times New Roman"/>
          <w:sz w:val="26"/>
          <w:szCs w:val="26"/>
        </w:rPr>
        <w:t>Vì vậy nhà trường cần đẩy mạnh công tác giao lưu, hợp tác, tăng cường kết nối với các doanh nghiệp</w:t>
      </w:r>
      <w:r w:rsidRPr="00D10D29">
        <w:rPr>
          <w:rFonts w:ascii="Times New Roman" w:hAnsi="Times New Roman"/>
          <w:sz w:val="26"/>
          <w:szCs w:val="26"/>
        </w:rPr>
        <w:t>,</w:t>
      </w:r>
      <w:r w:rsidRPr="00A02BA8">
        <w:rPr>
          <w:rFonts w:ascii="Times New Roman" w:hAnsi="Times New Roman"/>
          <w:sz w:val="26"/>
          <w:szCs w:val="26"/>
        </w:rPr>
        <w:t xml:space="preserve"> gắn đào tạo với thực tiễn, </w:t>
      </w:r>
      <w:r w:rsidRPr="00D10D29">
        <w:rPr>
          <w:rFonts w:ascii="Times New Roman" w:hAnsi="Times New Roman"/>
          <w:sz w:val="26"/>
          <w:szCs w:val="26"/>
        </w:rPr>
        <w:t>gắn</w:t>
      </w:r>
      <w:r w:rsidRPr="00A02BA8">
        <w:rPr>
          <w:rFonts w:ascii="Times New Roman" w:hAnsi="Times New Roman"/>
          <w:sz w:val="26"/>
          <w:szCs w:val="26"/>
        </w:rPr>
        <w:t xml:space="preserve"> cung và cầu</w:t>
      </w:r>
      <w:r w:rsidRPr="00900A78">
        <w:rPr>
          <w:rFonts w:ascii="Times New Roman" w:hAnsi="Times New Roman"/>
          <w:sz w:val="26"/>
          <w:szCs w:val="26"/>
        </w:rPr>
        <w:t>.</w:t>
      </w:r>
    </w:p>
    <w:p w:rsidR="00336EE9" w:rsidRPr="001C5CE8" w:rsidRDefault="00336EE9" w:rsidP="00BA56A0">
      <w:pPr>
        <w:spacing w:after="120" w:line="360" w:lineRule="auto"/>
        <w:ind w:firstLine="720"/>
        <w:jc w:val="both"/>
        <w:rPr>
          <w:rFonts w:ascii="Times New Roman" w:hAnsi="Times New Roman"/>
          <w:sz w:val="26"/>
          <w:szCs w:val="26"/>
        </w:rPr>
      </w:pPr>
      <w:r w:rsidRPr="001C5CE8">
        <w:rPr>
          <w:rFonts w:ascii="Times New Roman" w:hAnsi="Times New Roman"/>
          <w:sz w:val="26"/>
          <w:szCs w:val="26"/>
        </w:rPr>
        <w:t xml:space="preserve">Trường Cao đẳng Kỹ thuật Lý Tự Trọng là trường công lập với bề dày lịch sử phát triển 30 năm, đào tạo nguồn nhân lực được nhiều doanh nghiệp tín nhiệm. Nhiều cựu học sinh, sinh viên của trường đang là những doanh nhân thành đạt, những cán bộ quản lý tại các doanh nghiệp. </w:t>
      </w:r>
    </w:p>
    <w:p w:rsidR="00336EE9" w:rsidRPr="00320BC8" w:rsidRDefault="00336EE9" w:rsidP="00F00561">
      <w:pPr>
        <w:spacing w:after="120" w:line="360" w:lineRule="auto"/>
        <w:ind w:firstLine="720"/>
        <w:jc w:val="both"/>
        <w:rPr>
          <w:rFonts w:ascii="Times New Roman" w:hAnsi="Times New Roman"/>
          <w:sz w:val="26"/>
          <w:szCs w:val="26"/>
        </w:rPr>
      </w:pPr>
      <w:r w:rsidRPr="001C5CE8">
        <w:rPr>
          <w:rFonts w:ascii="Times New Roman" w:hAnsi="Times New Roman"/>
          <w:sz w:val="26"/>
          <w:szCs w:val="26"/>
        </w:rPr>
        <w:t>Trường tọa lạc tại trung tâm quận Tân Bình, thành phố Hồ Chí Minh</w:t>
      </w:r>
      <w:r w:rsidRPr="00CD05BB">
        <w:rPr>
          <w:rFonts w:ascii="Times New Roman" w:hAnsi="Times New Roman"/>
          <w:sz w:val="26"/>
          <w:szCs w:val="26"/>
        </w:rPr>
        <w:t>,</w:t>
      </w:r>
      <w:r w:rsidRPr="001C5CE8">
        <w:rPr>
          <w:rFonts w:ascii="Times New Roman" w:hAnsi="Times New Roman"/>
          <w:sz w:val="26"/>
          <w:szCs w:val="26"/>
        </w:rPr>
        <w:t xml:space="preserve"> nơi tập trung nhiều doanh nghiệp hoạt động ở mọi lĩnh vực là điều kiện thuận lợi để nhà trường tiếp cận với nhiều doanh nghiệp: phối hợp đào tạo, tuyển dụng học sinh, sinh viên, huy động các nguồn lực…</w:t>
      </w:r>
    </w:p>
    <w:p w:rsidR="00336EE9" w:rsidRPr="00DB48CC" w:rsidRDefault="00336EE9" w:rsidP="00715594">
      <w:pPr>
        <w:spacing w:before="120"/>
        <w:ind w:firstLine="720"/>
        <w:jc w:val="both"/>
        <w:rPr>
          <w:rFonts w:ascii="Times New Roman" w:hAnsi="Times New Roman"/>
          <w:b/>
          <w:i/>
          <w:sz w:val="26"/>
          <w:szCs w:val="26"/>
        </w:rPr>
      </w:pPr>
      <w:r w:rsidRPr="00DB48CC">
        <w:rPr>
          <w:rFonts w:ascii="Times New Roman" w:hAnsi="Times New Roman"/>
          <w:b/>
          <w:i/>
          <w:sz w:val="26"/>
          <w:szCs w:val="26"/>
        </w:rPr>
        <w:t xml:space="preserve">Khó khăn: </w:t>
      </w:r>
    </w:p>
    <w:p w:rsidR="00336EE9" w:rsidRPr="00CD05BB" w:rsidRDefault="00336EE9" w:rsidP="00F00561">
      <w:pPr>
        <w:spacing w:after="120" w:line="360" w:lineRule="auto"/>
        <w:ind w:firstLine="720"/>
        <w:jc w:val="both"/>
        <w:rPr>
          <w:rFonts w:ascii="Times New Roman" w:hAnsi="Times New Roman"/>
          <w:sz w:val="26"/>
          <w:szCs w:val="26"/>
        </w:rPr>
      </w:pPr>
      <w:r w:rsidRPr="00CD05BB">
        <w:rPr>
          <w:rFonts w:ascii="Times New Roman" w:hAnsi="Times New Roman"/>
          <w:sz w:val="26"/>
          <w:szCs w:val="26"/>
        </w:rPr>
        <w:t xml:space="preserve">Sự tham gia của doanh nghiệp trong lĩnh vực nghiên cứu khoa học, chuyển giao công nghệ còn khá khiêm tốn. </w:t>
      </w:r>
    </w:p>
    <w:p w:rsidR="00336EE9" w:rsidRPr="00B64F16" w:rsidRDefault="00336EE9" w:rsidP="00F00561">
      <w:pPr>
        <w:spacing w:after="120" w:line="360" w:lineRule="auto"/>
        <w:ind w:firstLine="720"/>
        <w:jc w:val="both"/>
        <w:rPr>
          <w:rFonts w:ascii="Times New Roman" w:hAnsi="Times New Roman"/>
          <w:sz w:val="26"/>
          <w:szCs w:val="26"/>
        </w:rPr>
      </w:pPr>
      <w:r w:rsidRPr="00A823DE">
        <w:rPr>
          <w:rFonts w:ascii="Times New Roman" w:hAnsi="Times New Roman"/>
          <w:sz w:val="26"/>
          <w:szCs w:val="26"/>
        </w:rPr>
        <w:t xml:space="preserve">Còn khá nhiều doanh nghiệp vẫn cho rằng việc đào tạo là trách nhiệm của nhà trường và xã hội nên chỉ tuyển dụng khi cần, không có chính sách hỗ trợ sinh viên và  nhà trường trong quá trình đào tạo.  </w:t>
      </w:r>
    </w:p>
    <w:p w:rsidR="00336EE9" w:rsidRPr="00487CC6" w:rsidRDefault="00336EE9" w:rsidP="00A63519">
      <w:pPr>
        <w:spacing w:after="120" w:line="240" w:lineRule="auto"/>
        <w:rPr>
          <w:rFonts w:ascii="Times New Roman" w:hAnsi="Times New Roman"/>
          <w:b/>
          <w:sz w:val="26"/>
          <w:szCs w:val="26"/>
        </w:rPr>
      </w:pPr>
    </w:p>
    <w:p w:rsidR="00336EE9" w:rsidRPr="00487CC6" w:rsidRDefault="00336EE9" w:rsidP="00A63519">
      <w:pPr>
        <w:spacing w:after="120" w:line="240" w:lineRule="auto"/>
        <w:rPr>
          <w:rFonts w:ascii="Times New Roman" w:hAnsi="Times New Roman"/>
          <w:b/>
          <w:sz w:val="26"/>
          <w:szCs w:val="26"/>
        </w:rPr>
      </w:pPr>
      <w:r w:rsidRPr="00CE2CF7">
        <w:rPr>
          <w:rFonts w:ascii="Times New Roman" w:hAnsi="Times New Roman"/>
          <w:b/>
          <w:sz w:val="26"/>
          <w:szCs w:val="26"/>
        </w:rPr>
        <w:t>3</w:t>
      </w:r>
      <w:r w:rsidRPr="00B64F16">
        <w:rPr>
          <w:rFonts w:ascii="Times New Roman" w:hAnsi="Times New Roman"/>
          <w:b/>
          <w:sz w:val="26"/>
          <w:szCs w:val="26"/>
        </w:rPr>
        <w:t>. CÁC HOẠT ĐỘNG</w:t>
      </w:r>
    </w:p>
    <w:p w:rsidR="00336EE9" w:rsidRPr="00487CC6" w:rsidRDefault="00336EE9" w:rsidP="00A63519">
      <w:pPr>
        <w:spacing w:after="120" w:line="240" w:lineRule="auto"/>
        <w:rPr>
          <w:rFonts w:ascii="Times New Roman" w:hAnsi="Times New Roman"/>
          <w:b/>
          <w:sz w:val="26"/>
          <w:szCs w:val="26"/>
        </w:rPr>
      </w:pPr>
    </w:p>
    <w:p w:rsidR="00336EE9" w:rsidRPr="00584FC3" w:rsidRDefault="00336EE9" w:rsidP="00BA0F1B">
      <w:pPr>
        <w:spacing w:before="120"/>
        <w:jc w:val="both"/>
        <w:rPr>
          <w:rFonts w:ascii="Times New Roman" w:hAnsi="Times New Roman"/>
          <w:b/>
          <w:i/>
          <w:sz w:val="26"/>
          <w:szCs w:val="26"/>
        </w:rPr>
      </w:pPr>
      <w:r w:rsidRPr="00787EAF">
        <w:rPr>
          <w:rFonts w:ascii="Times New Roman" w:hAnsi="Times New Roman"/>
          <w:b/>
          <w:i/>
          <w:sz w:val="26"/>
          <w:szCs w:val="26"/>
        </w:rPr>
        <w:t>a</w:t>
      </w:r>
      <w:r w:rsidRPr="00584FC3">
        <w:rPr>
          <w:rFonts w:ascii="Times New Roman" w:hAnsi="Times New Roman"/>
          <w:b/>
          <w:i/>
          <w:sz w:val="26"/>
          <w:szCs w:val="26"/>
        </w:rPr>
        <w:t>. Hoạt động quan hệ doanh nghiệp</w:t>
      </w:r>
    </w:p>
    <w:p w:rsidR="00336EE9" w:rsidRPr="00326EE2" w:rsidRDefault="00336EE9" w:rsidP="00F00561">
      <w:pPr>
        <w:spacing w:after="120" w:line="360" w:lineRule="auto"/>
        <w:ind w:firstLine="720"/>
        <w:jc w:val="both"/>
        <w:rPr>
          <w:rFonts w:ascii="Times New Roman" w:hAnsi="Times New Roman"/>
          <w:sz w:val="26"/>
          <w:szCs w:val="26"/>
        </w:rPr>
      </w:pPr>
      <w:r w:rsidRPr="00923EF4">
        <w:rPr>
          <w:rFonts w:ascii="Times New Roman" w:hAnsi="Times New Roman"/>
          <w:sz w:val="26"/>
          <w:szCs w:val="26"/>
        </w:rPr>
        <w:t xml:space="preserve">- Liên hệ với các </w:t>
      </w:r>
      <w:r w:rsidRPr="00D07C46">
        <w:rPr>
          <w:rFonts w:ascii="Times New Roman" w:hAnsi="Times New Roman"/>
          <w:sz w:val="26"/>
          <w:szCs w:val="26"/>
        </w:rPr>
        <w:t>nhà tuyển dụng, tìm kiếm thông tin việc làm</w:t>
      </w:r>
      <w:r w:rsidRPr="00D60953">
        <w:rPr>
          <w:rFonts w:ascii="Times New Roman" w:hAnsi="Times New Roman"/>
          <w:sz w:val="26"/>
          <w:szCs w:val="26"/>
        </w:rPr>
        <w:t>,</w:t>
      </w:r>
      <w:r w:rsidRPr="00D07C46">
        <w:rPr>
          <w:rFonts w:ascii="Times New Roman" w:hAnsi="Times New Roman"/>
          <w:sz w:val="26"/>
          <w:szCs w:val="26"/>
        </w:rPr>
        <w:t xml:space="preserve"> </w:t>
      </w:r>
      <w:r w:rsidRPr="00D60953">
        <w:rPr>
          <w:rFonts w:ascii="Times New Roman" w:hAnsi="Times New Roman"/>
          <w:sz w:val="26"/>
          <w:szCs w:val="26"/>
        </w:rPr>
        <w:t>cung cấp thông tin giúp học sinh, sinh viên tìm việc làm</w:t>
      </w:r>
      <w:r w:rsidRPr="00326EE2">
        <w:rPr>
          <w:rFonts w:ascii="Times New Roman" w:hAnsi="Times New Roman"/>
          <w:sz w:val="26"/>
          <w:szCs w:val="26"/>
        </w:rPr>
        <w:t>.</w:t>
      </w:r>
    </w:p>
    <w:p w:rsidR="00336EE9" w:rsidRPr="008B4DCB" w:rsidRDefault="00336EE9" w:rsidP="009D3D4E">
      <w:pPr>
        <w:spacing w:after="120" w:line="360" w:lineRule="auto"/>
        <w:ind w:firstLine="720"/>
        <w:jc w:val="both"/>
        <w:rPr>
          <w:rFonts w:ascii="Times New Roman" w:hAnsi="Times New Roman"/>
          <w:sz w:val="26"/>
          <w:szCs w:val="26"/>
        </w:rPr>
      </w:pPr>
      <w:r w:rsidRPr="006D3D3A">
        <w:rPr>
          <w:rFonts w:ascii="Times New Roman" w:hAnsi="Times New Roman"/>
          <w:sz w:val="26"/>
          <w:szCs w:val="26"/>
        </w:rPr>
        <w:t>-</w:t>
      </w:r>
      <w:r w:rsidRPr="00FB2CD9">
        <w:rPr>
          <w:rFonts w:ascii="Times New Roman" w:hAnsi="Times New Roman"/>
          <w:sz w:val="26"/>
          <w:szCs w:val="26"/>
        </w:rPr>
        <w:t xml:space="preserve"> Tìm kiếm các doanh nghiệp có chính sách hỗ trợ cho đào tạo,</w:t>
      </w:r>
      <w:r w:rsidRPr="003F3CD6">
        <w:rPr>
          <w:sz w:val="26"/>
          <w:szCs w:val="26"/>
        </w:rPr>
        <w:t xml:space="preserve"> </w:t>
      </w:r>
      <w:r w:rsidRPr="00925125">
        <w:rPr>
          <w:rFonts w:ascii="Times New Roman" w:hAnsi="Times New Roman"/>
          <w:sz w:val="26"/>
          <w:szCs w:val="26"/>
        </w:rPr>
        <w:t xml:space="preserve">đây là nguồn lực xã hội </w:t>
      </w:r>
      <w:r>
        <w:rPr>
          <w:rFonts w:ascii="Times New Roman" w:hAnsi="Times New Roman"/>
          <w:sz w:val="26"/>
          <w:szCs w:val="26"/>
        </w:rPr>
        <w:t>đóng góp</w:t>
      </w:r>
      <w:r w:rsidRPr="00737641">
        <w:rPr>
          <w:rFonts w:ascii="Times New Roman" w:hAnsi="Times New Roman"/>
          <w:sz w:val="26"/>
          <w:szCs w:val="26"/>
        </w:rPr>
        <w:t>, hỗ tr</w:t>
      </w:r>
      <w:r w:rsidRPr="00B64F16">
        <w:rPr>
          <w:rFonts w:ascii="Times New Roman" w:hAnsi="Times New Roman"/>
          <w:sz w:val="26"/>
          <w:szCs w:val="26"/>
        </w:rPr>
        <w:t>ợ</w:t>
      </w:r>
      <w:r w:rsidRPr="00737641">
        <w:rPr>
          <w:rFonts w:ascii="Times New Roman" w:hAnsi="Times New Roman"/>
          <w:sz w:val="26"/>
          <w:szCs w:val="26"/>
        </w:rPr>
        <w:t xml:space="preserve"> nhà trường tro</w:t>
      </w:r>
      <w:r>
        <w:rPr>
          <w:rFonts w:ascii="Times New Roman" w:hAnsi="Times New Roman"/>
          <w:sz w:val="26"/>
          <w:szCs w:val="26"/>
        </w:rPr>
        <w:t xml:space="preserve">ng các lĩnh vực đào tạo, học </w:t>
      </w:r>
      <w:r w:rsidRPr="00737641">
        <w:rPr>
          <w:rFonts w:ascii="Times New Roman" w:hAnsi="Times New Roman"/>
          <w:sz w:val="26"/>
          <w:szCs w:val="26"/>
        </w:rPr>
        <w:t xml:space="preserve">bổng, </w:t>
      </w:r>
      <w:r w:rsidRPr="00321E6D">
        <w:rPr>
          <w:rFonts w:ascii="Times New Roman" w:hAnsi="Times New Roman"/>
          <w:sz w:val="26"/>
          <w:szCs w:val="26"/>
        </w:rPr>
        <w:t>thực tập, nghiên cứu khoa học, giao lưu</w:t>
      </w:r>
      <w:r w:rsidRPr="00FD223E">
        <w:rPr>
          <w:rFonts w:ascii="Times New Roman" w:hAnsi="Times New Roman"/>
          <w:sz w:val="26"/>
          <w:szCs w:val="26"/>
        </w:rPr>
        <w:t>,</w:t>
      </w:r>
      <w:r w:rsidRPr="00321E6D">
        <w:rPr>
          <w:rFonts w:ascii="Times New Roman" w:hAnsi="Times New Roman"/>
          <w:sz w:val="26"/>
          <w:szCs w:val="26"/>
        </w:rPr>
        <w:t xml:space="preserve"> kỹ năng</w:t>
      </w:r>
      <w:r>
        <w:rPr>
          <w:rFonts w:ascii="Times New Roman" w:hAnsi="Times New Roman"/>
          <w:sz w:val="26"/>
          <w:szCs w:val="26"/>
        </w:rPr>
        <w:t>…</w:t>
      </w:r>
      <w:r w:rsidRPr="00BE1FC0">
        <w:rPr>
          <w:rFonts w:ascii="Times New Roman" w:hAnsi="Times New Roman"/>
          <w:sz w:val="26"/>
          <w:szCs w:val="26"/>
        </w:rPr>
        <w:t xml:space="preserve"> </w:t>
      </w:r>
    </w:p>
    <w:p w:rsidR="00336EE9" w:rsidRPr="006D3D3A" w:rsidRDefault="00336EE9" w:rsidP="00CC7CA2">
      <w:pPr>
        <w:spacing w:before="120"/>
        <w:ind w:firstLine="720"/>
        <w:jc w:val="both"/>
        <w:rPr>
          <w:rFonts w:ascii="Times New Roman" w:hAnsi="Times New Roman"/>
          <w:sz w:val="26"/>
          <w:szCs w:val="26"/>
        </w:rPr>
      </w:pPr>
      <w:r w:rsidRPr="00060296">
        <w:rPr>
          <w:rFonts w:ascii="Times New Roman" w:hAnsi="Times New Roman"/>
          <w:sz w:val="26"/>
          <w:szCs w:val="26"/>
        </w:rPr>
        <w:t>- P</w:t>
      </w:r>
      <w:r w:rsidRPr="002D0E6A">
        <w:rPr>
          <w:rFonts w:ascii="Times New Roman" w:hAnsi="Times New Roman"/>
          <w:sz w:val="26"/>
          <w:szCs w:val="26"/>
        </w:rPr>
        <w:t>hối</w:t>
      </w:r>
      <w:r w:rsidRPr="00060296">
        <w:rPr>
          <w:rFonts w:ascii="Times New Roman" w:hAnsi="Times New Roman"/>
          <w:sz w:val="26"/>
          <w:szCs w:val="26"/>
        </w:rPr>
        <w:t xml:space="preserve"> hợp, bàn bạc và xúc tiến việc ký kết các văn bản ghi nhớ hợp tác giữa nhà trường và doanh nghiệp. </w:t>
      </w:r>
    </w:p>
    <w:p w:rsidR="00336EE9" w:rsidRPr="00E60A3B" w:rsidRDefault="00336EE9" w:rsidP="00E60A3B">
      <w:pPr>
        <w:spacing w:after="120" w:line="360" w:lineRule="auto"/>
        <w:ind w:firstLine="720"/>
        <w:jc w:val="both"/>
        <w:rPr>
          <w:rFonts w:ascii="Times New Roman" w:hAnsi="Times New Roman"/>
          <w:sz w:val="26"/>
          <w:szCs w:val="26"/>
        </w:rPr>
      </w:pPr>
      <w:r w:rsidRPr="006113EE">
        <w:rPr>
          <w:rFonts w:ascii="Times New Roman" w:hAnsi="Times New Roman"/>
          <w:sz w:val="26"/>
          <w:szCs w:val="26"/>
        </w:rPr>
        <w:t>- Tổ chức cho giảng viên tham quan, học hỏi, tham dự diễn đàn tại các doanh nghiệp</w:t>
      </w:r>
      <w:r w:rsidRPr="00B144DD">
        <w:rPr>
          <w:rFonts w:ascii="Times New Roman" w:hAnsi="Times New Roman"/>
          <w:sz w:val="26"/>
          <w:szCs w:val="26"/>
        </w:rPr>
        <w:t xml:space="preserve">: </w:t>
      </w:r>
      <w:r w:rsidRPr="00060296">
        <w:rPr>
          <w:rFonts w:ascii="Times New Roman" w:hAnsi="Times New Roman"/>
          <w:sz w:val="26"/>
          <w:szCs w:val="26"/>
        </w:rPr>
        <w:t>công ty Unilever</w:t>
      </w:r>
      <w:r w:rsidRPr="00B144DD">
        <w:rPr>
          <w:rFonts w:ascii="Times New Roman" w:hAnsi="Times New Roman"/>
          <w:sz w:val="26"/>
          <w:szCs w:val="26"/>
        </w:rPr>
        <w:t>, công ty CX Technology</w:t>
      </w:r>
      <w:r w:rsidRPr="00B629ED">
        <w:rPr>
          <w:rFonts w:ascii="Times New Roman" w:hAnsi="Times New Roman"/>
          <w:sz w:val="26"/>
          <w:szCs w:val="26"/>
        </w:rPr>
        <w:t xml:space="preserve"> </w:t>
      </w:r>
      <w:r w:rsidRPr="00CD6533">
        <w:rPr>
          <w:rFonts w:ascii="Times New Roman" w:hAnsi="Times New Roman"/>
          <w:sz w:val="26"/>
          <w:szCs w:val="26"/>
        </w:rPr>
        <w:t>(Việt Nam)</w:t>
      </w:r>
      <w:r w:rsidRPr="00AF0922">
        <w:rPr>
          <w:rFonts w:ascii="Times New Roman" w:hAnsi="Times New Roman"/>
          <w:sz w:val="26"/>
          <w:szCs w:val="26"/>
        </w:rPr>
        <w:t xml:space="preserve"> </w:t>
      </w:r>
      <w:r w:rsidRPr="00E60A3B">
        <w:rPr>
          <w:rFonts w:ascii="Times New Roman" w:hAnsi="Times New Roman"/>
          <w:sz w:val="26"/>
          <w:szCs w:val="26"/>
        </w:rPr>
        <w:t>để</w:t>
      </w:r>
      <w:r w:rsidRPr="00AF0922">
        <w:rPr>
          <w:rFonts w:ascii="Times New Roman" w:hAnsi="Times New Roman"/>
          <w:sz w:val="26"/>
          <w:szCs w:val="26"/>
        </w:rPr>
        <w:t xml:space="preserve"> giảng viên </w:t>
      </w:r>
      <w:r w:rsidRPr="00E60A3B">
        <w:rPr>
          <w:rFonts w:ascii="Times New Roman" w:hAnsi="Times New Roman"/>
          <w:sz w:val="26"/>
          <w:szCs w:val="26"/>
        </w:rPr>
        <w:t xml:space="preserve">cập nhật kiến thức, công nghệ mới trong việc giảng dạy, đáp ứng nhu cầu của doanh nghiệp. </w:t>
      </w:r>
    </w:p>
    <w:p w:rsidR="00336EE9" w:rsidRPr="00CB633C" w:rsidRDefault="00336EE9" w:rsidP="00914EEB">
      <w:pPr>
        <w:spacing w:before="120"/>
        <w:ind w:firstLine="720"/>
        <w:jc w:val="both"/>
        <w:rPr>
          <w:rFonts w:ascii="Times New Roman" w:hAnsi="Times New Roman"/>
          <w:sz w:val="26"/>
          <w:szCs w:val="26"/>
        </w:rPr>
      </w:pPr>
    </w:p>
    <w:p w:rsidR="00336EE9" w:rsidRPr="00422D30" w:rsidRDefault="00336EE9" w:rsidP="00422D30">
      <w:pPr>
        <w:spacing w:before="120"/>
        <w:jc w:val="both"/>
        <w:rPr>
          <w:rFonts w:ascii="Times New Roman" w:hAnsi="Times New Roman"/>
          <w:b/>
          <w:i/>
        </w:rPr>
      </w:pPr>
      <w:r w:rsidRPr="0042476D">
        <w:rPr>
          <w:rFonts w:ascii="Times New Roman" w:hAnsi="Times New Roman"/>
          <w:b/>
          <w:i/>
          <w:sz w:val="26"/>
          <w:szCs w:val="26"/>
        </w:rPr>
        <w:t>b</w:t>
      </w:r>
      <w:r w:rsidRPr="00E62A7D">
        <w:rPr>
          <w:rFonts w:ascii="Times New Roman" w:hAnsi="Times New Roman"/>
          <w:b/>
          <w:i/>
          <w:sz w:val="26"/>
          <w:szCs w:val="26"/>
        </w:rPr>
        <w:t>. Hoạt động tư vấn hướng nghiệp và giới thiệu việc làm</w:t>
      </w:r>
      <w:r w:rsidRPr="00422D30">
        <w:rPr>
          <w:rFonts w:ascii="Times New Roman" w:hAnsi="Times New Roman"/>
          <w:b/>
          <w:i/>
        </w:rPr>
        <w:t xml:space="preserve"> </w:t>
      </w:r>
    </w:p>
    <w:p w:rsidR="00336EE9" w:rsidRPr="0042476D" w:rsidRDefault="00336EE9" w:rsidP="00B8334F">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Hỗ trợ các khoa chuyên môn trong việc liên hệ thực tập tốt nghiệp</w:t>
      </w:r>
      <w:r w:rsidRPr="00E9359D">
        <w:rPr>
          <w:rFonts w:ascii="Times New Roman" w:hAnsi="Times New Roman"/>
          <w:sz w:val="26"/>
          <w:szCs w:val="26"/>
        </w:rPr>
        <w:t xml:space="preserve"> </w:t>
      </w:r>
      <w:r w:rsidRPr="00060296">
        <w:rPr>
          <w:rFonts w:ascii="Times New Roman" w:hAnsi="Times New Roman"/>
          <w:sz w:val="26"/>
          <w:szCs w:val="26"/>
        </w:rPr>
        <w:t xml:space="preserve">cho học sinh, sinh viên tại các doanh nghiệp. Giới thiệu cho </w:t>
      </w:r>
      <w:r w:rsidRPr="007229B0">
        <w:rPr>
          <w:rFonts w:ascii="Times New Roman" w:hAnsi="Times New Roman"/>
          <w:sz w:val="26"/>
          <w:szCs w:val="26"/>
        </w:rPr>
        <w:t>học sinh, sinh viên</w:t>
      </w:r>
      <w:r w:rsidRPr="00060296">
        <w:rPr>
          <w:rFonts w:ascii="Times New Roman" w:hAnsi="Times New Roman"/>
          <w:sz w:val="26"/>
          <w:szCs w:val="26"/>
        </w:rPr>
        <w:t xml:space="preserve"> các chương trình thực tập sinh của các doanh nghiệp lớn có uy tín cao. Các sinh viên được tuyển chọn sẽ tham gia các khóa huấn luyện chuyên nghiệp và phụ trách các công việc thực tế trong thời gian thực tập tại các doanh nghiệp. Khi kết thúc các chương trình thực tập này, sinh viên nào đủ khả năng đáp ứng nhu cầu sẽ được tuyển dụng vào làm việc tại các doanh nghiệp và thường được trả mức lương rất cao khi được tuyển dụng. </w:t>
      </w:r>
    </w:p>
    <w:p w:rsidR="00336EE9" w:rsidRPr="00060296" w:rsidRDefault="00336EE9"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xml:space="preserve">- Tổ chức cho học sinh, sinh viên tham quan, tìm hiểu môi trường làm việc thực  tế tại các doanh nghiệp: công ty Unilever, </w:t>
      </w:r>
      <w:r w:rsidRPr="00291F21">
        <w:rPr>
          <w:rFonts w:ascii="Times New Roman" w:hAnsi="Times New Roman"/>
          <w:sz w:val="26"/>
          <w:szCs w:val="26"/>
        </w:rPr>
        <w:t xml:space="preserve">công ty GHP Far East, </w:t>
      </w:r>
      <w:r w:rsidRPr="000E00A3">
        <w:rPr>
          <w:rFonts w:ascii="Times New Roman" w:hAnsi="Times New Roman"/>
          <w:sz w:val="26"/>
          <w:szCs w:val="26"/>
        </w:rPr>
        <w:t xml:space="preserve">công ty </w:t>
      </w:r>
      <w:r>
        <w:rPr>
          <w:rFonts w:ascii="Times New Roman" w:hAnsi="Times New Roman"/>
          <w:sz w:val="26"/>
          <w:szCs w:val="26"/>
        </w:rPr>
        <w:t xml:space="preserve">Acecook Việt </w:t>
      </w:r>
      <w:r w:rsidRPr="000E00A3">
        <w:rPr>
          <w:rFonts w:ascii="Times New Roman" w:hAnsi="Times New Roman"/>
          <w:sz w:val="26"/>
          <w:szCs w:val="26"/>
        </w:rPr>
        <w:t>Nam,</w:t>
      </w:r>
      <w:r w:rsidRPr="00CF4FC2">
        <w:rPr>
          <w:rFonts w:ascii="Times New Roman" w:hAnsi="Times New Roman"/>
          <w:sz w:val="26"/>
          <w:szCs w:val="26"/>
        </w:rPr>
        <w:t xml:space="preserve"> </w:t>
      </w:r>
      <w:r w:rsidRPr="00E9359D">
        <w:rPr>
          <w:rFonts w:ascii="Times New Roman" w:hAnsi="Times New Roman"/>
          <w:sz w:val="26"/>
          <w:szCs w:val="26"/>
        </w:rPr>
        <w:t xml:space="preserve">nhà máy bia Việt nam, </w:t>
      </w:r>
      <w:r w:rsidRPr="00060296">
        <w:rPr>
          <w:rFonts w:ascii="Times New Roman" w:hAnsi="Times New Roman"/>
          <w:sz w:val="26"/>
          <w:szCs w:val="26"/>
        </w:rPr>
        <w:t>công ty Agtex, công ty May Bình Minh</w:t>
      </w:r>
      <w:r w:rsidRPr="00341F66">
        <w:rPr>
          <w:rFonts w:ascii="Times New Roman" w:hAnsi="Times New Roman"/>
          <w:sz w:val="26"/>
          <w:szCs w:val="26"/>
        </w:rPr>
        <w:t xml:space="preserve"> </w:t>
      </w:r>
      <w:r w:rsidRPr="00060296">
        <w:rPr>
          <w:rFonts w:ascii="Times New Roman" w:hAnsi="Times New Roman"/>
          <w:sz w:val="26"/>
          <w:szCs w:val="26"/>
        </w:rPr>
        <w:t>... Thông qua hoạt động  này giúp  cho sinh viên thu hẹp khoảng cách giữa lý thuyết  và thực tiễn.</w:t>
      </w:r>
    </w:p>
    <w:p w:rsidR="00336EE9" w:rsidRPr="00060296" w:rsidRDefault="00336EE9" w:rsidP="00B8334F">
      <w:pPr>
        <w:spacing w:after="120" w:line="360" w:lineRule="auto"/>
        <w:ind w:firstLine="720"/>
        <w:jc w:val="both"/>
        <w:rPr>
          <w:rFonts w:ascii="Times New Roman" w:hAnsi="Times New Roman"/>
          <w:b/>
          <w:sz w:val="26"/>
          <w:szCs w:val="26"/>
        </w:rPr>
      </w:pPr>
      <w:r w:rsidRPr="00060296">
        <w:rPr>
          <w:rFonts w:ascii="Times New Roman" w:hAnsi="Times New Roman"/>
          <w:sz w:val="26"/>
          <w:szCs w:val="26"/>
        </w:rPr>
        <w:t>- Tổ chức</w:t>
      </w:r>
      <w:r w:rsidRPr="00060296">
        <w:rPr>
          <w:rFonts w:ascii="Times New Roman" w:hAnsi="Times New Roman"/>
          <w:b/>
          <w:sz w:val="26"/>
          <w:szCs w:val="26"/>
        </w:rPr>
        <w:t xml:space="preserve"> </w:t>
      </w:r>
      <w:r w:rsidRPr="00060296">
        <w:rPr>
          <w:rFonts w:ascii="Times New Roman" w:hAnsi="Times New Roman"/>
          <w:sz w:val="26"/>
          <w:szCs w:val="26"/>
        </w:rPr>
        <w:t>một số diễn dàn, giao lưu, đối thoại trực tiếp giữa doanh nghiệp và học sinh, sinh viên.</w:t>
      </w:r>
      <w:r w:rsidRPr="00B33F5F">
        <w:rPr>
          <w:rFonts w:ascii="Times New Roman" w:hAnsi="Times New Roman"/>
          <w:sz w:val="26"/>
          <w:szCs w:val="26"/>
        </w:rPr>
        <w:t xml:space="preserve"> </w:t>
      </w:r>
      <w:r w:rsidRPr="00060296">
        <w:rPr>
          <w:rFonts w:ascii="Times New Roman" w:hAnsi="Times New Roman"/>
          <w:sz w:val="26"/>
          <w:szCs w:val="26"/>
        </w:rPr>
        <w:t>Sinh viên giao lưu với công ty P&amp;G, công ty Unilever, Công ty Intel, Công ty CICS</w:t>
      </w:r>
      <w:r w:rsidRPr="00CD6533">
        <w:rPr>
          <w:rFonts w:ascii="Times New Roman" w:hAnsi="Times New Roman"/>
          <w:sz w:val="26"/>
          <w:szCs w:val="26"/>
        </w:rPr>
        <w:t xml:space="preserve">, </w:t>
      </w:r>
      <w:r w:rsidRPr="00B144DD">
        <w:rPr>
          <w:rFonts w:ascii="Times New Roman" w:hAnsi="Times New Roman"/>
          <w:sz w:val="26"/>
          <w:szCs w:val="26"/>
        </w:rPr>
        <w:t>công ty CX Technology</w:t>
      </w:r>
      <w:r w:rsidRPr="009D58E8">
        <w:rPr>
          <w:rFonts w:ascii="Times New Roman" w:hAnsi="Times New Roman"/>
          <w:sz w:val="26"/>
          <w:szCs w:val="26"/>
        </w:rPr>
        <w:t xml:space="preserve"> </w:t>
      </w:r>
      <w:r>
        <w:rPr>
          <w:rFonts w:ascii="Times New Roman" w:hAnsi="Times New Roman"/>
          <w:sz w:val="26"/>
          <w:szCs w:val="26"/>
        </w:rPr>
        <w:t>(</w:t>
      </w:r>
      <w:r w:rsidRPr="00CD6533">
        <w:rPr>
          <w:rFonts w:ascii="Times New Roman" w:hAnsi="Times New Roman"/>
          <w:sz w:val="26"/>
          <w:szCs w:val="26"/>
        </w:rPr>
        <w:t>Việt Nam)</w:t>
      </w:r>
      <w:r w:rsidRPr="00060296">
        <w:rPr>
          <w:rFonts w:ascii="Times New Roman" w:hAnsi="Times New Roman"/>
          <w:sz w:val="26"/>
          <w:szCs w:val="26"/>
        </w:rPr>
        <w:t xml:space="preserve">... Nhằm tạo môi trường thuận lợi cho doanh nghiêp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w:t>
      </w:r>
      <w:r w:rsidRPr="00F35D5B">
        <w:rPr>
          <w:rFonts w:ascii="Times New Roman" w:hAnsi="Times New Roman"/>
          <w:sz w:val="26"/>
          <w:szCs w:val="26"/>
        </w:rPr>
        <w:t>cần thiết</w:t>
      </w:r>
      <w:r w:rsidRPr="00060296">
        <w:rPr>
          <w:rFonts w:ascii="Times New Roman" w:hAnsi="Times New Roman"/>
          <w:sz w:val="26"/>
          <w:szCs w:val="26"/>
        </w:rPr>
        <w:t xml:space="preserve"> đáp ứng nhu cầu đòi hỏi của doanh nghiệp. </w:t>
      </w:r>
    </w:p>
    <w:p w:rsidR="00336EE9" w:rsidRPr="00A1776A" w:rsidRDefault="00336EE9"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Phối hợp với các công ty, doanh nghiệp tổ chức giới thiệu việc làm cho hàng ngàn sinh viên, bao gồm công việc toàn thời gian và bán thời gian.</w:t>
      </w:r>
    </w:p>
    <w:p w:rsidR="00336EE9" w:rsidRPr="00A1776A" w:rsidRDefault="00336EE9" w:rsidP="00B8334F">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xml:space="preserve">-  </w:t>
      </w:r>
      <w:r w:rsidRPr="000B0A2F">
        <w:rPr>
          <w:rFonts w:ascii="Times New Roman" w:hAnsi="Times New Roman"/>
          <w:sz w:val="26"/>
          <w:szCs w:val="26"/>
        </w:rPr>
        <w:t xml:space="preserve">Đưa website </w:t>
      </w:r>
      <w:r w:rsidRPr="000D2D95">
        <w:rPr>
          <w:rFonts w:ascii="Times New Roman" w:hAnsi="Times New Roman"/>
          <w:sz w:val="26"/>
          <w:szCs w:val="26"/>
        </w:rPr>
        <w:t xml:space="preserve">Giới thiệu việc làm </w:t>
      </w:r>
      <w:r w:rsidRPr="003D5564">
        <w:rPr>
          <w:rFonts w:ascii="Times New Roman" w:hAnsi="Times New Roman"/>
          <w:sz w:val="26"/>
          <w:szCs w:val="26"/>
        </w:rPr>
        <w:t xml:space="preserve">đi vào </w:t>
      </w:r>
      <w:r>
        <w:rPr>
          <w:rFonts w:ascii="Times New Roman" w:hAnsi="Times New Roman"/>
          <w:sz w:val="26"/>
          <w:szCs w:val="26"/>
        </w:rPr>
        <w:t>hoạt động với mục đích có ch</w:t>
      </w:r>
      <w:r w:rsidRPr="00BB1DE3">
        <w:rPr>
          <w:rFonts w:ascii="Times New Roman" w:hAnsi="Times New Roman"/>
          <w:sz w:val="26"/>
          <w:szCs w:val="26"/>
        </w:rPr>
        <w:t xml:space="preserve">uyên </w:t>
      </w:r>
      <w:r>
        <w:rPr>
          <w:rFonts w:ascii="Times New Roman" w:hAnsi="Times New Roman"/>
          <w:sz w:val="26"/>
          <w:szCs w:val="26"/>
        </w:rPr>
        <w:t>trang</w:t>
      </w:r>
      <w:r w:rsidRPr="00095D79">
        <w:rPr>
          <w:rFonts w:ascii="Times New Roman" w:hAnsi="Times New Roman"/>
          <w:sz w:val="26"/>
          <w:szCs w:val="26"/>
        </w:rPr>
        <w:t xml:space="preserve"> riêng</w:t>
      </w:r>
      <w:r w:rsidRPr="0031238C">
        <w:rPr>
          <w:rFonts w:ascii="Times New Roman" w:hAnsi="Times New Roman"/>
          <w:sz w:val="26"/>
          <w:szCs w:val="26"/>
        </w:rPr>
        <w:t xml:space="preserve"> </w:t>
      </w:r>
      <w:r w:rsidRPr="00095D79">
        <w:rPr>
          <w:rFonts w:ascii="Times New Roman" w:hAnsi="Times New Roman"/>
          <w:sz w:val="26"/>
          <w:szCs w:val="26"/>
        </w:rPr>
        <w:t xml:space="preserve">về </w:t>
      </w:r>
      <w:r w:rsidRPr="00D366B2">
        <w:rPr>
          <w:rFonts w:ascii="Times New Roman" w:hAnsi="Times New Roman"/>
          <w:sz w:val="26"/>
          <w:szCs w:val="26"/>
        </w:rPr>
        <w:t>hoạt động</w:t>
      </w:r>
      <w:r w:rsidRPr="00095D79">
        <w:rPr>
          <w:rFonts w:ascii="Times New Roman" w:hAnsi="Times New Roman"/>
          <w:sz w:val="26"/>
          <w:szCs w:val="26"/>
        </w:rPr>
        <w:t xml:space="preserve"> </w:t>
      </w:r>
      <w:r w:rsidRPr="00BB1DE3">
        <w:rPr>
          <w:rFonts w:ascii="Times New Roman" w:hAnsi="Times New Roman"/>
          <w:sz w:val="26"/>
          <w:szCs w:val="26"/>
        </w:rPr>
        <w:t>quan</w:t>
      </w:r>
      <w:r w:rsidRPr="00095D79">
        <w:rPr>
          <w:rFonts w:ascii="Times New Roman" w:hAnsi="Times New Roman"/>
          <w:sz w:val="26"/>
          <w:szCs w:val="26"/>
        </w:rPr>
        <w:t xml:space="preserve"> </w:t>
      </w:r>
      <w:r w:rsidRPr="00BB1DE3">
        <w:rPr>
          <w:rFonts w:ascii="Times New Roman" w:hAnsi="Times New Roman"/>
          <w:sz w:val="26"/>
          <w:szCs w:val="26"/>
        </w:rPr>
        <w:t>hệ doanh nghiệp</w:t>
      </w:r>
      <w:r w:rsidRPr="000B1670">
        <w:rPr>
          <w:rFonts w:ascii="Times New Roman" w:hAnsi="Times New Roman"/>
          <w:sz w:val="26"/>
          <w:szCs w:val="26"/>
        </w:rPr>
        <w:t>,</w:t>
      </w:r>
      <w:r w:rsidRPr="00095D79">
        <w:rPr>
          <w:rFonts w:ascii="Times New Roman" w:hAnsi="Times New Roman"/>
          <w:sz w:val="26"/>
          <w:szCs w:val="26"/>
        </w:rPr>
        <w:t xml:space="preserve"> </w:t>
      </w:r>
      <w:r w:rsidRPr="000B1670">
        <w:rPr>
          <w:rFonts w:ascii="Times New Roman" w:hAnsi="Times New Roman"/>
          <w:sz w:val="26"/>
          <w:szCs w:val="26"/>
        </w:rPr>
        <w:t>tư vấn giới thiệu việc làm</w:t>
      </w:r>
      <w:r w:rsidRPr="00446DD0">
        <w:rPr>
          <w:rFonts w:ascii="Times New Roman" w:hAnsi="Times New Roman"/>
          <w:sz w:val="26"/>
          <w:szCs w:val="26"/>
        </w:rPr>
        <w:t xml:space="preserve"> (http://vieclam.ltt.edu.vn:8060/vieclam</w:t>
      </w:r>
      <w:r w:rsidRPr="00C54491">
        <w:rPr>
          <w:rFonts w:ascii="Times New Roman" w:hAnsi="Times New Roman"/>
          <w:sz w:val="26"/>
          <w:szCs w:val="26"/>
        </w:rPr>
        <w:t>)</w:t>
      </w:r>
      <w:r w:rsidRPr="000B1670">
        <w:rPr>
          <w:rFonts w:ascii="Times New Roman" w:hAnsi="Times New Roman"/>
          <w:sz w:val="26"/>
          <w:szCs w:val="26"/>
        </w:rPr>
        <w:t xml:space="preserve">. </w:t>
      </w:r>
      <w:r w:rsidRPr="00A1776A">
        <w:rPr>
          <w:rFonts w:ascii="Times New Roman" w:hAnsi="Times New Roman"/>
          <w:sz w:val="26"/>
          <w:szCs w:val="26"/>
        </w:rPr>
        <w:t>Thông tin về thị trường lao động, nhu cầu tuyển dụng , vị trí tuyển dụng  và yêu cầu đối với ứng viên của các doanh nghiệp được cập nhật thường xuyên trên website của nhà trường</w:t>
      </w:r>
      <w:r w:rsidRPr="002E2EE0">
        <w:rPr>
          <w:rFonts w:ascii="Times New Roman" w:hAnsi="Times New Roman"/>
          <w:sz w:val="26"/>
          <w:szCs w:val="26"/>
        </w:rPr>
        <w:t xml:space="preserve"> </w:t>
      </w:r>
      <w:r w:rsidRPr="00A1776A">
        <w:rPr>
          <w:rFonts w:ascii="Times New Roman" w:hAnsi="Times New Roman"/>
          <w:sz w:val="26"/>
          <w:szCs w:val="26"/>
        </w:rPr>
        <w:t>nhằm giúp học sinh, sinh viên tìm việc, đồng thời từ những thông tin trên giúp học sinh, sinh viên cập nhật bổ sung kiến thức về việc làm, có những bước chuẩn bị cần thiết, đáp ứng yêu cầu của thị trường lao động khi tốt nghiệp.</w:t>
      </w:r>
    </w:p>
    <w:p w:rsidR="00336EE9" w:rsidRPr="0042476D" w:rsidRDefault="00336EE9" w:rsidP="003B59F0">
      <w:pPr>
        <w:spacing w:after="120" w:line="360" w:lineRule="auto"/>
        <w:ind w:firstLine="720"/>
        <w:jc w:val="both"/>
        <w:rPr>
          <w:rFonts w:ascii="Times New Roman" w:hAnsi="Times New Roman"/>
          <w:sz w:val="26"/>
          <w:szCs w:val="26"/>
        </w:rPr>
      </w:pPr>
      <w:r w:rsidRPr="00A1776A">
        <w:rPr>
          <w:rFonts w:ascii="Times New Roman" w:hAnsi="Times New Roman"/>
          <w:sz w:val="26"/>
          <w:szCs w:val="26"/>
        </w:rPr>
        <w:t xml:space="preserve">- Tổ chức “ </w:t>
      </w:r>
      <w:r w:rsidRPr="00A1776A">
        <w:rPr>
          <w:rFonts w:ascii="Times New Roman" w:hAnsi="Times New Roman"/>
          <w:b/>
          <w:sz w:val="26"/>
          <w:szCs w:val="26"/>
        </w:rPr>
        <w:t>Ngày hội việc làm</w:t>
      </w:r>
      <w:r w:rsidRPr="00A1776A">
        <w:rPr>
          <w:rFonts w:ascii="Times New Roman" w:hAnsi="Times New Roman"/>
          <w:sz w:val="26"/>
          <w:szCs w:val="26"/>
        </w:rPr>
        <w:t>” hàng năm, ngày hội dành cho học sinh, sinh viên tất cả các ngành nghề thuộc  các  trường cao đẳng, trung cấp chuyên nghiệp  trên địa bàn thành phố Hồ Chí Minh. Ngày hội việc làm là một môi trường thuận lợi cho Doanh nghiệp –Học sinh, sinh viên và nhà đào tạo gặp gỡ, giao lưu trao đổi thông tin; tạo điều kiện thuận lợi cho sinh viên tìm được việc làm phù hợp khi ra trường, các doanh nghiệp được quảng bá hiệu quả thương hiệu của mình, đồng thời tiếp cận và trực tiếp tuyển dụng nguồn lao động kỹ thuật cao của Trường Cao đẳng Kỹ thuật  Lý Tự Trọng và các trường bạn.</w:t>
      </w:r>
    </w:p>
    <w:p w:rsidR="00336EE9" w:rsidRPr="0042476D" w:rsidRDefault="00336EE9" w:rsidP="003B59F0">
      <w:pPr>
        <w:spacing w:after="120" w:line="360" w:lineRule="auto"/>
        <w:ind w:firstLine="720"/>
        <w:jc w:val="both"/>
        <w:rPr>
          <w:rFonts w:ascii="Times New Roman" w:hAnsi="Times New Roman"/>
          <w:sz w:val="26"/>
          <w:szCs w:val="26"/>
        </w:rPr>
      </w:pPr>
      <w:r w:rsidRPr="0042476D">
        <w:rPr>
          <w:rFonts w:ascii="Times New Roman" w:hAnsi="Times New Roman"/>
          <w:sz w:val="26"/>
          <w:szCs w:val="26"/>
        </w:rPr>
        <w:t>- Khảo sát tình hình việc làm của học sinh, sinh viên tốt nghiệp hàng năm: lên danh sách học sinh, sinh viên tốt nghiệp, khảo sát tình hình việc làm qua phiếu khảo sát đối với học sinh, sinh viên tới nhận bằng tốt nghiệp và khảo sát qua điện thoại đối với những học sinh, sinh viên còn lại.</w:t>
      </w:r>
    </w:p>
    <w:p w:rsidR="00336EE9" w:rsidRPr="006C00CC" w:rsidRDefault="00336EE9" w:rsidP="003B59F0">
      <w:pPr>
        <w:spacing w:after="120" w:line="360" w:lineRule="auto"/>
        <w:ind w:firstLine="720"/>
        <w:jc w:val="both"/>
        <w:rPr>
          <w:rFonts w:ascii="Times New Roman" w:hAnsi="Times New Roman"/>
          <w:sz w:val="26"/>
          <w:szCs w:val="26"/>
        </w:rPr>
      </w:pPr>
      <w:r w:rsidRPr="00060296">
        <w:rPr>
          <w:rFonts w:ascii="Times New Roman" w:hAnsi="Times New Roman"/>
          <w:sz w:val="26"/>
          <w:szCs w:val="26"/>
        </w:rPr>
        <w:t xml:space="preserve">- </w:t>
      </w:r>
      <w:r w:rsidRPr="0042476D">
        <w:rPr>
          <w:rFonts w:ascii="Times New Roman" w:hAnsi="Times New Roman"/>
          <w:sz w:val="26"/>
          <w:szCs w:val="26"/>
        </w:rPr>
        <w:t xml:space="preserve">Thực hiện khảo sát lấy ý kiến nhà tuyển dụng về những tiêu chí phản ánh chất lượng đào tạo, những kỹ năng còn yếu cần bổ sung, mức độ hài lòng của nhà tuyển dụng trên một số khía cạnh về chương trình, chất lượng, </w:t>
      </w:r>
      <w:r w:rsidRPr="00060296">
        <w:rPr>
          <w:rFonts w:ascii="Times New Roman" w:hAnsi="Times New Roman"/>
          <w:sz w:val="26"/>
          <w:szCs w:val="26"/>
        </w:rPr>
        <w:t>khả năng đáp ứng yêu cầu công việc của người học sau tốt nghiệp</w:t>
      </w:r>
      <w:r>
        <w:rPr>
          <w:rFonts w:ascii="Times New Roman" w:hAnsi="Times New Roman"/>
          <w:sz w:val="26"/>
          <w:szCs w:val="26"/>
        </w:rPr>
        <w:t>…</w:t>
      </w:r>
      <w:r w:rsidRPr="00D810C1">
        <w:rPr>
          <w:rFonts w:ascii="Times New Roman" w:hAnsi="Times New Roman"/>
          <w:sz w:val="26"/>
          <w:szCs w:val="26"/>
        </w:rPr>
        <w:t xml:space="preserve">Việc khảo sát được thực hiện bằng phiếu khảo sát gửi tới từng doanh nghiệp có tổng kết và báo cáo. </w:t>
      </w:r>
    </w:p>
    <w:p w:rsidR="00336EE9" w:rsidRPr="00325220" w:rsidRDefault="00336EE9" w:rsidP="00325220">
      <w:pPr>
        <w:spacing w:before="120"/>
        <w:jc w:val="both"/>
        <w:rPr>
          <w:rFonts w:ascii="Times New Roman" w:hAnsi="Times New Roman"/>
          <w:b/>
          <w:i/>
          <w:sz w:val="26"/>
          <w:szCs w:val="26"/>
        </w:rPr>
      </w:pPr>
      <w:r w:rsidRPr="0042476D">
        <w:rPr>
          <w:rFonts w:ascii="Times New Roman" w:hAnsi="Times New Roman"/>
          <w:b/>
          <w:i/>
          <w:sz w:val="26"/>
          <w:szCs w:val="26"/>
        </w:rPr>
        <w:t>c</w:t>
      </w:r>
      <w:r w:rsidRPr="00325220">
        <w:rPr>
          <w:rFonts w:ascii="Times New Roman" w:hAnsi="Times New Roman"/>
          <w:b/>
          <w:i/>
          <w:sz w:val="26"/>
          <w:szCs w:val="26"/>
        </w:rPr>
        <w:t xml:space="preserve">. </w:t>
      </w:r>
      <w:r w:rsidRPr="0042476D">
        <w:rPr>
          <w:rFonts w:ascii="Times New Roman" w:hAnsi="Times New Roman"/>
          <w:b/>
          <w:i/>
          <w:sz w:val="26"/>
          <w:szCs w:val="26"/>
        </w:rPr>
        <w:t>Đào tạo kỹ năng</w:t>
      </w:r>
      <w:r w:rsidRPr="00325220">
        <w:rPr>
          <w:rFonts w:ascii="Times New Roman" w:hAnsi="Times New Roman"/>
          <w:b/>
          <w:i/>
          <w:sz w:val="26"/>
          <w:szCs w:val="26"/>
        </w:rPr>
        <w:t xml:space="preserve"> </w:t>
      </w:r>
    </w:p>
    <w:p w:rsidR="00336EE9" w:rsidRPr="003839D6" w:rsidRDefault="00336EE9" w:rsidP="003B59F0">
      <w:pPr>
        <w:spacing w:after="120" w:line="360" w:lineRule="auto"/>
        <w:ind w:firstLine="720"/>
        <w:jc w:val="both"/>
      </w:pPr>
      <w:r w:rsidRPr="00166968">
        <w:rPr>
          <w:rFonts w:ascii="Times New Roman" w:hAnsi="Times New Roman"/>
          <w:sz w:val="26"/>
          <w:szCs w:val="26"/>
        </w:rPr>
        <w:t>Không thể phủ nhận rằng trong môi trường làm việc thời kỳ hội nhập đòi hỏi ở người lao động rất nhiều kỹ năng. Bên cạnh những kỹ năng thiết yếu cho công việc như kỹ năng chuyên môn, ngoại ngữ, tin học còn cần những kỹ năng mềm như kỹ năng giao tiếp, làm việc nhóm, kỹ năng ra quyết định, xử lý tình huống…Học sinh, sinh viên tốt nghiệp vững chuyên môn nhưng lại yếu những kỹ năng mềm sẽ gặp khó khăn ngay từ khâu phỏng vấn tuyển dụng, trong quá trình làm việc phải đối mặt với những khó khăn trong giao tiếp, làm việc trong môi trường áp lực và cạnh tranh cao…Tuy nhiên kỹ năng mềm không được đào tạo chính thức trong nhà trường, chủ yếu do học sinh, sinh viên tự phát triển thông qua quá trình học tập, từ các phương tiện truyền thông, sách vở và trao đổi kinh nghiệm, việc trang bị theo hình thức tự phát đó thường hiệu quả không đồng đều và không cao.</w:t>
      </w:r>
      <w:r w:rsidRPr="007960DD">
        <w:t xml:space="preserve"> </w:t>
      </w:r>
    </w:p>
    <w:p w:rsidR="00336EE9" w:rsidRPr="00433E8F" w:rsidRDefault="00336EE9"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Nhận thức được sự cần thiết phải bổ sung kiến thức về kỹ năng mềm cho học sin</w:t>
      </w:r>
      <w:r w:rsidRPr="00B17D5B">
        <w:rPr>
          <w:rFonts w:ascii="Times New Roman" w:hAnsi="Times New Roman"/>
          <w:sz w:val="26"/>
          <w:szCs w:val="26"/>
        </w:rPr>
        <w:t>h</w:t>
      </w:r>
      <w:r w:rsidRPr="00433E8F">
        <w:rPr>
          <w:rFonts w:ascii="Times New Roman" w:hAnsi="Times New Roman"/>
          <w:sz w:val="26"/>
          <w:szCs w:val="26"/>
        </w:rPr>
        <w:t xml:space="preserve">, sinh viên nhằm nâng cao chất lượng đầu ra, nhà trường, Đoàn thanh niên đã phối hợp với các công ty, doanh nghiệp tổ chức tập huấn kỹ năng học tập hiệu quả, các kỹ năng mềm như kỹ năng giao tiếp, kỹ năng thuyết trình, kỹ năng làm việc nhóm… </w:t>
      </w:r>
    </w:p>
    <w:p w:rsidR="00336EE9" w:rsidRPr="003839D6" w:rsidRDefault="00336EE9" w:rsidP="003B59F0">
      <w:pPr>
        <w:spacing w:after="120" w:line="360" w:lineRule="auto"/>
        <w:ind w:firstLine="720"/>
        <w:jc w:val="both"/>
        <w:rPr>
          <w:rFonts w:ascii="Times New Roman" w:hAnsi="Times New Roman"/>
          <w:sz w:val="26"/>
          <w:szCs w:val="26"/>
        </w:rPr>
      </w:pPr>
      <w:r w:rsidRPr="00433E8F">
        <w:rPr>
          <w:rFonts w:ascii="Times New Roman" w:hAnsi="Times New Roman"/>
          <w:sz w:val="26"/>
          <w:szCs w:val="26"/>
        </w:rPr>
        <w:t xml:space="preserve">Bên cạnh công tác giới thiệu việc làm, để học sinh, sinh viên tìm được việc làm phù hợp và đạt kết quả tốt khi xin việc, </w:t>
      </w:r>
      <w:r w:rsidRPr="00397C44">
        <w:rPr>
          <w:rFonts w:ascii="Times New Roman" w:hAnsi="Times New Roman"/>
          <w:sz w:val="26"/>
          <w:szCs w:val="26"/>
        </w:rPr>
        <w:t xml:space="preserve">nhà trường </w:t>
      </w:r>
      <w:r w:rsidRPr="00433E8F">
        <w:rPr>
          <w:rFonts w:ascii="Times New Roman" w:hAnsi="Times New Roman"/>
          <w:sz w:val="26"/>
          <w:szCs w:val="26"/>
        </w:rPr>
        <w:t xml:space="preserve">còn kết hợp với </w:t>
      </w:r>
      <w:r w:rsidRPr="00397C44">
        <w:rPr>
          <w:rFonts w:ascii="Times New Roman" w:hAnsi="Times New Roman"/>
          <w:sz w:val="26"/>
          <w:szCs w:val="26"/>
        </w:rPr>
        <w:t xml:space="preserve">công ty SaigonLab tổ chức </w:t>
      </w:r>
      <w:r w:rsidRPr="00683819">
        <w:rPr>
          <w:rFonts w:ascii="Times New Roman" w:hAnsi="Times New Roman"/>
          <w:sz w:val="26"/>
          <w:szCs w:val="26"/>
        </w:rPr>
        <w:t>chương trình “ Kỹ năng đối diện với nhà tuyển dụng” với sự tham</w:t>
      </w:r>
      <w:r w:rsidRPr="009E6D79">
        <w:rPr>
          <w:rFonts w:ascii="Times New Roman" w:hAnsi="Times New Roman"/>
          <w:sz w:val="26"/>
          <w:szCs w:val="26"/>
        </w:rPr>
        <w:t xml:space="preserve"> gia tư vấn của cá</w:t>
      </w:r>
      <w:r w:rsidRPr="00D76CAD">
        <w:rPr>
          <w:rFonts w:ascii="Times New Roman" w:hAnsi="Times New Roman"/>
          <w:sz w:val="26"/>
          <w:szCs w:val="26"/>
        </w:rPr>
        <w:t>c</w:t>
      </w:r>
      <w:r w:rsidRPr="009E6D79">
        <w:rPr>
          <w:rFonts w:ascii="Times New Roman" w:hAnsi="Times New Roman"/>
          <w:sz w:val="26"/>
          <w:szCs w:val="26"/>
        </w:rPr>
        <w:t xml:space="preserve"> chuyên gia tuyển dụng</w:t>
      </w:r>
      <w:r w:rsidRPr="00B556E3">
        <w:rPr>
          <w:rFonts w:ascii="Times New Roman" w:hAnsi="Times New Roman"/>
          <w:sz w:val="26"/>
          <w:szCs w:val="26"/>
        </w:rPr>
        <w:t xml:space="preserve"> các công ty Minh Phúc Telecom, </w:t>
      </w:r>
      <w:r w:rsidRPr="00DE5CA0">
        <w:rPr>
          <w:rFonts w:ascii="Times New Roman" w:hAnsi="Times New Roman"/>
          <w:sz w:val="26"/>
          <w:szCs w:val="26"/>
        </w:rPr>
        <w:t>công ty</w:t>
      </w:r>
      <w:r w:rsidRPr="003839D6">
        <w:rPr>
          <w:rFonts w:ascii="Times New Roman" w:hAnsi="Times New Roman"/>
          <w:sz w:val="26"/>
          <w:szCs w:val="26"/>
        </w:rPr>
        <w:t xml:space="preserve"> </w:t>
      </w:r>
      <w:r w:rsidRPr="00DE5CA0">
        <w:rPr>
          <w:rFonts w:ascii="Times New Roman" w:hAnsi="Times New Roman"/>
          <w:sz w:val="26"/>
          <w:szCs w:val="26"/>
        </w:rPr>
        <w:t xml:space="preserve">Vinagame, công ty dịch vụ </w:t>
      </w:r>
      <w:r w:rsidRPr="0075379E">
        <w:rPr>
          <w:rFonts w:ascii="Times New Roman" w:hAnsi="Times New Roman"/>
          <w:sz w:val="26"/>
          <w:szCs w:val="26"/>
        </w:rPr>
        <w:t>N</w:t>
      </w:r>
      <w:r w:rsidRPr="00DE5CA0">
        <w:rPr>
          <w:rFonts w:ascii="Times New Roman" w:hAnsi="Times New Roman"/>
          <w:sz w:val="26"/>
          <w:szCs w:val="26"/>
        </w:rPr>
        <w:t xml:space="preserve">ội </w:t>
      </w:r>
      <w:r w:rsidRPr="0075379E">
        <w:rPr>
          <w:rFonts w:ascii="Times New Roman" w:hAnsi="Times New Roman"/>
          <w:sz w:val="26"/>
          <w:szCs w:val="26"/>
        </w:rPr>
        <w:t>D</w:t>
      </w:r>
      <w:r w:rsidRPr="00DE5CA0">
        <w:rPr>
          <w:rFonts w:ascii="Times New Roman" w:hAnsi="Times New Roman"/>
          <w:sz w:val="26"/>
          <w:szCs w:val="26"/>
        </w:rPr>
        <w:t xml:space="preserve">ung </w:t>
      </w:r>
      <w:r w:rsidRPr="0075379E">
        <w:rPr>
          <w:rFonts w:ascii="Times New Roman" w:hAnsi="Times New Roman"/>
          <w:sz w:val="26"/>
          <w:szCs w:val="26"/>
        </w:rPr>
        <w:t>S</w:t>
      </w:r>
      <w:r w:rsidRPr="00DE5CA0">
        <w:rPr>
          <w:rFonts w:ascii="Times New Roman" w:hAnsi="Times New Roman"/>
          <w:sz w:val="26"/>
          <w:szCs w:val="26"/>
        </w:rPr>
        <w:t>ố</w:t>
      </w:r>
      <w:r w:rsidRPr="0075379E">
        <w:rPr>
          <w:rFonts w:ascii="Times New Roman" w:hAnsi="Times New Roman"/>
          <w:sz w:val="26"/>
          <w:szCs w:val="26"/>
        </w:rPr>
        <w:t xml:space="preserve">, </w:t>
      </w:r>
      <w:r w:rsidRPr="00D76CAD">
        <w:rPr>
          <w:rFonts w:ascii="Times New Roman" w:hAnsi="Times New Roman"/>
          <w:sz w:val="26"/>
          <w:szCs w:val="26"/>
        </w:rPr>
        <w:t>công ty cổ phần Mắt Bão, công ty Viễn thông Phương Nam</w:t>
      </w:r>
      <w:r w:rsidRPr="0069489E">
        <w:rPr>
          <w:rFonts w:ascii="Times New Roman" w:hAnsi="Times New Roman"/>
          <w:sz w:val="26"/>
          <w:szCs w:val="26"/>
        </w:rPr>
        <w:t>. Chương trình với những nội dung:</w:t>
      </w:r>
      <w:r w:rsidRPr="00433E8F">
        <w:rPr>
          <w:rFonts w:ascii="Times New Roman" w:hAnsi="Times New Roman"/>
          <w:sz w:val="26"/>
          <w:szCs w:val="26"/>
        </w:rPr>
        <w:t xml:space="preserve"> </w:t>
      </w:r>
    </w:p>
    <w:p w:rsidR="00336EE9" w:rsidRPr="00F941DD" w:rsidRDefault="00336EE9" w:rsidP="000D52B3">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Định hướng  học sinh, sinh viên về thị trường tuyển dụng và xu hướng tuyển dụng hiện nay.</w:t>
      </w:r>
    </w:p>
    <w:p w:rsidR="00336EE9" w:rsidRPr="00F941DD" w:rsidRDefault="00336EE9"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cách làm hồ sơ dự tuyển.</w:t>
      </w:r>
    </w:p>
    <w:p w:rsidR="00336EE9" w:rsidRPr="00F941DD" w:rsidRDefault="00336EE9" w:rsidP="003B59F0">
      <w:pPr>
        <w:numPr>
          <w:ilvl w:val="0"/>
          <w:numId w:val="5"/>
        </w:numPr>
        <w:tabs>
          <w:tab w:val="clear" w:pos="1980"/>
          <w:tab w:val="num" w:pos="1080"/>
        </w:tabs>
        <w:spacing w:after="120" w:line="360" w:lineRule="auto"/>
        <w:ind w:left="720" w:firstLine="0"/>
        <w:jc w:val="both"/>
        <w:rPr>
          <w:rFonts w:ascii="Times New Roman" w:hAnsi="Times New Roman"/>
          <w:sz w:val="26"/>
          <w:szCs w:val="26"/>
        </w:rPr>
      </w:pPr>
      <w:r w:rsidRPr="00F941DD">
        <w:rPr>
          <w:rFonts w:ascii="Times New Roman" w:hAnsi="Times New Roman"/>
          <w:sz w:val="26"/>
          <w:szCs w:val="26"/>
        </w:rPr>
        <w:t>Hướng dẫn học sinh, sinh viên các kỹ năng khi nộp hồ sơ và khi đi phỏng vấn.</w:t>
      </w:r>
    </w:p>
    <w:p w:rsidR="00336EE9" w:rsidRPr="00F941DD" w:rsidRDefault="00336EE9"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Hướng dẫn học sinh, sinh viên các nguyên tắc chuẩn mực trong tuyển dụng yêu cầu.</w:t>
      </w:r>
    </w:p>
    <w:p w:rsidR="00336EE9" w:rsidRPr="00F941DD" w:rsidRDefault="00336EE9" w:rsidP="00FD1E8C">
      <w:pPr>
        <w:numPr>
          <w:ilvl w:val="0"/>
          <w:numId w:val="5"/>
        </w:numPr>
        <w:tabs>
          <w:tab w:val="clear" w:pos="1980"/>
          <w:tab w:val="num" w:pos="1080"/>
        </w:tabs>
        <w:spacing w:after="120" w:line="360" w:lineRule="auto"/>
        <w:ind w:left="0" w:firstLine="720"/>
        <w:jc w:val="both"/>
        <w:rPr>
          <w:rFonts w:ascii="Times New Roman" w:hAnsi="Times New Roman"/>
          <w:sz w:val="26"/>
          <w:szCs w:val="26"/>
        </w:rPr>
      </w:pPr>
      <w:r w:rsidRPr="00F941DD">
        <w:rPr>
          <w:rFonts w:ascii="Times New Roman" w:hAnsi="Times New Roman"/>
          <w:sz w:val="26"/>
          <w:szCs w:val="26"/>
        </w:rPr>
        <w:t xml:space="preserve">Chia sẻ trực tiếp từ các chuyên gia tuyển dụng về các kỹ năng trả lời câu hỏi, kỹ năng thuyết phục nhà tuyển dụng, kỹ năng gây ấn tượng tích cực đến nhà tuyển dụng. </w:t>
      </w:r>
    </w:p>
    <w:p w:rsidR="00336EE9" w:rsidRPr="00201190" w:rsidRDefault="00336EE9" w:rsidP="00201190">
      <w:pPr>
        <w:spacing w:after="120" w:line="240" w:lineRule="auto"/>
        <w:rPr>
          <w:rFonts w:ascii="Times New Roman" w:hAnsi="Times New Roman"/>
          <w:b/>
          <w:sz w:val="26"/>
          <w:szCs w:val="26"/>
        </w:rPr>
      </w:pPr>
      <w:r w:rsidRPr="00BE2C4C">
        <w:rPr>
          <w:rFonts w:ascii="Times New Roman" w:hAnsi="Times New Roman"/>
          <w:b/>
          <w:sz w:val="26"/>
          <w:szCs w:val="26"/>
        </w:rPr>
        <w:t>4</w:t>
      </w:r>
      <w:r w:rsidRPr="00201190">
        <w:rPr>
          <w:rFonts w:ascii="Times New Roman" w:hAnsi="Times New Roman"/>
          <w:b/>
          <w:sz w:val="26"/>
          <w:szCs w:val="26"/>
        </w:rPr>
        <w:t>. ĐÁNH GIÁ KẾT QUẢ HOẠT ĐỘNG:</w:t>
      </w:r>
    </w:p>
    <w:p w:rsidR="00336EE9" w:rsidRPr="00201190" w:rsidRDefault="00336EE9" w:rsidP="00A25ACB">
      <w:pPr>
        <w:spacing w:before="120"/>
        <w:jc w:val="both"/>
        <w:rPr>
          <w:rFonts w:ascii="Times New Roman" w:hAnsi="Times New Roman"/>
          <w:b/>
          <w:i/>
          <w:sz w:val="26"/>
          <w:szCs w:val="26"/>
        </w:rPr>
      </w:pPr>
      <w:r w:rsidRPr="00201190">
        <w:rPr>
          <w:rFonts w:ascii="Times New Roman" w:hAnsi="Times New Roman"/>
          <w:b/>
          <w:i/>
          <w:sz w:val="26"/>
          <w:szCs w:val="26"/>
        </w:rPr>
        <w:t>a. Mặt đạt được</w:t>
      </w:r>
    </w:p>
    <w:p w:rsidR="00336EE9" w:rsidRPr="00472FB4" w:rsidRDefault="00336EE9" w:rsidP="00BE5E38">
      <w:pPr>
        <w:spacing w:after="120" w:line="360" w:lineRule="auto"/>
        <w:ind w:firstLine="720"/>
        <w:jc w:val="both"/>
        <w:rPr>
          <w:rFonts w:ascii="Times New Roman" w:hAnsi="Times New Roman"/>
          <w:sz w:val="26"/>
          <w:szCs w:val="26"/>
        </w:rPr>
      </w:pPr>
      <w:r w:rsidRPr="0084538F">
        <w:rPr>
          <w:rFonts w:ascii="Times New Roman" w:hAnsi="Times New Roman"/>
          <w:sz w:val="26"/>
          <w:szCs w:val="26"/>
        </w:rPr>
        <w:t>T</w:t>
      </w:r>
      <w:r>
        <w:rPr>
          <w:rFonts w:ascii="Times New Roman" w:hAnsi="Times New Roman"/>
          <w:sz w:val="26"/>
          <w:szCs w:val="26"/>
        </w:rPr>
        <w:t xml:space="preserve">ừ </w:t>
      </w:r>
      <w:r w:rsidRPr="007D78E4">
        <w:rPr>
          <w:rFonts w:ascii="Times New Roman" w:hAnsi="Times New Roman"/>
          <w:sz w:val="26"/>
          <w:szCs w:val="26"/>
        </w:rPr>
        <w:t xml:space="preserve">việc thực hiện </w:t>
      </w:r>
      <w:r w:rsidRPr="00472FB4">
        <w:rPr>
          <w:rFonts w:ascii="Times New Roman" w:hAnsi="Times New Roman"/>
          <w:sz w:val="26"/>
          <w:szCs w:val="26"/>
        </w:rPr>
        <w:t>các</w:t>
      </w:r>
      <w:r w:rsidRPr="007D78E4">
        <w:rPr>
          <w:rFonts w:ascii="Times New Roman" w:hAnsi="Times New Roman"/>
          <w:sz w:val="26"/>
          <w:szCs w:val="26"/>
        </w:rPr>
        <w:t xml:space="preserve"> phiếu khảo sát</w:t>
      </w:r>
      <w:r>
        <w:rPr>
          <w:rFonts w:ascii="Times New Roman" w:hAnsi="Times New Roman"/>
          <w:sz w:val="26"/>
          <w:szCs w:val="26"/>
        </w:rPr>
        <w:t xml:space="preserve"> v</w:t>
      </w:r>
      <w:r w:rsidRPr="00BB58E4">
        <w:rPr>
          <w:rFonts w:ascii="Times New Roman" w:hAnsi="Times New Roman"/>
          <w:sz w:val="26"/>
          <w:szCs w:val="26"/>
        </w:rPr>
        <w:t xml:space="preserve">à trao đổi trực tiếp với các </w:t>
      </w:r>
      <w:r w:rsidRPr="00472FB4">
        <w:rPr>
          <w:rFonts w:ascii="Times New Roman" w:hAnsi="Times New Roman"/>
          <w:sz w:val="26"/>
          <w:szCs w:val="26"/>
        </w:rPr>
        <w:t xml:space="preserve">doanh nghiệp, </w:t>
      </w:r>
      <w:r w:rsidRPr="00BB58E4">
        <w:rPr>
          <w:rFonts w:ascii="Times New Roman" w:hAnsi="Times New Roman"/>
          <w:sz w:val="26"/>
          <w:szCs w:val="26"/>
        </w:rPr>
        <w:t xml:space="preserve">nhà </w:t>
      </w:r>
      <w:r w:rsidRPr="00472FB4">
        <w:rPr>
          <w:rFonts w:ascii="Times New Roman" w:hAnsi="Times New Roman"/>
          <w:sz w:val="26"/>
          <w:szCs w:val="26"/>
        </w:rPr>
        <w:t xml:space="preserve">trường </w:t>
      </w:r>
      <w:r w:rsidRPr="00AF0749">
        <w:rPr>
          <w:rFonts w:ascii="Times New Roman" w:hAnsi="Times New Roman"/>
          <w:sz w:val="26"/>
          <w:szCs w:val="26"/>
        </w:rPr>
        <w:t xml:space="preserve">sẽ </w:t>
      </w:r>
      <w:r w:rsidRPr="00BE5E38">
        <w:rPr>
          <w:rFonts w:ascii="Times New Roman" w:hAnsi="Times New Roman"/>
          <w:sz w:val="26"/>
          <w:szCs w:val="26"/>
        </w:rPr>
        <w:t>điều chỉnh chương trình đào tạo và bổ sung những kiến thức, kỹ năng thực tế cần thiết cho học sinh, sinh viên nhằm đáp ứng kịp thời nhu cầu của xã hội đối với vấn đề tuyển dụng lao động</w:t>
      </w:r>
    </w:p>
    <w:p w:rsidR="00336EE9" w:rsidRPr="00F941DD" w:rsidRDefault="00336EE9"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Chương trình giao lưu trao đổi trực tiếp với các doanh nghiệp đã góp phần giúp sinh viên xác định động cơ thái độ học tập đúng, tạo cầu nối giữa doanh nghiệp và sinh viên, từ đó định hướng trong việc tự đào tạo của sinh viên.</w:t>
      </w:r>
      <w:r w:rsidRPr="00C82499">
        <w:rPr>
          <w:rFonts w:ascii="Times New Roman" w:hAnsi="Times New Roman"/>
          <w:sz w:val="26"/>
          <w:szCs w:val="26"/>
        </w:rPr>
        <w:t xml:space="preserve"> </w:t>
      </w:r>
      <w:r w:rsidRPr="00407AAE">
        <w:rPr>
          <w:rFonts w:ascii="Times New Roman" w:hAnsi="Times New Roman"/>
          <w:sz w:val="26"/>
          <w:szCs w:val="26"/>
        </w:rPr>
        <w:t>Chương trình cũng đ</w:t>
      </w:r>
      <w:r w:rsidRPr="00F941DD">
        <w:rPr>
          <w:rFonts w:ascii="Times New Roman" w:hAnsi="Times New Roman"/>
          <w:sz w:val="26"/>
          <w:szCs w:val="26"/>
        </w:rPr>
        <w:t>áp ứng nhu cầu của các doanh nghiệp về vấn đề tuyển dụng học sinh, sinh viên khi ra trường, đồng thời giúp doanh nghiệp có những thông tin cần thiết về quá trình đào tạo của trường.</w:t>
      </w:r>
    </w:p>
    <w:p w:rsidR="00336EE9" w:rsidRPr="00F941DD" w:rsidRDefault="00336EE9"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Công tác giới thiệu việc làm được thực hiện chu đáo và miễn phí hoàn toàn đối với cả doanh nghiệp và học sinh, sinh viên nên tạo điều kiện tốt nhất cho doanh nghiệp tuyển dụng và học sinh, sinh viên </w:t>
      </w:r>
      <w:r w:rsidRPr="00405ABE">
        <w:rPr>
          <w:rFonts w:ascii="Times New Roman" w:hAnsi="Times New Roman"/>
          <w:sz w:val="26"/>
          <w:szCs w:val="26"/>
        </w:rPr>
        <w:t xml:space="preserve">trong quá trình </w:t>
      </w:r>
      <w:r w:rsidRPr="00F941DD">
        <w:rPr>
          <w:rFonts w:ascii="Times New Roman" w:hAnsi="Times New Roman"/>
          <w:sz w:val="26"/>
          <w:szCs w:val="26"/>
        </w:rPr>
        <w:t>tìm việc</w:t>
      </w:r>
      <w:r w:rsidRPr="00405ABE">
        <w:rPr>
          <w:rFonts w:ascii="Times New Roman" w:hAnsi="Times New Roman"/>
          <w:sz w:val="26"/>
          <w:szCs w:val="26"/>
        </w:rPr>
        <w:t xml:space="preserve"> làm</w:t>
      </w:r>
      <w:r w:rsidRPr="00F941DD">
        <w:rPr>
          <w:rFonts w:ascii="Times New Roman" w:hAnsi="Times New Roman"/>
          <w:sz w:val="26"/>
          <w:szCs w:val="26"/>
        </w:rPr>
        <w:t>.</w:t>
      </w:r>
    </w:p>
    <w:p w:rsidR="00336EE9" w:rsidRPr="00F941DD" w:rsidRDefault="00336EE9" w:rsidP="0056472E">
      <w:pPr>
        <w:spacing w:before="120"/>
        <w:jc w:val="both"/>
        <w:rPr>
          <w:rFonts w:ascii="Times New Roman" w:hAnsi="Times New Roman"/>
          <w:b/>
          <w:i/>
          <w:sz w:val="26"/>
          <w:szCs w:val="26"/>
        </w:rPr>
      </w:pPr>
      <w:r w:rsidRPr="00F941DD">
        <w:rPr>
          <w:rFonts w:ascii="Times New Roman" w:hAnsi="Times New Roman"/>
          <w:b/>
          <w:i/>
          <w:sz w:val="26"/>
          <w:szCs w:val="26"/>
        </w:rPr>
        <w:t>b.Mặt hạn chế</w:t>
      </w:r>
    </w:p>
    <w:p w:rsidR="00336EE9" w:rsidRPr="00F941DD" w:rsidRDefault="00336EE9"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 xml:space="preserve">Mặc dù có nhiều cố gắng trong các hoạt động gắn kết nhà trường với doanh nghiệp, nhưng chưa có chiến lược đồng bộ về công tác tổ chức hoạt động này nên so với tiềm năng thì hiệu quả chưa </w:t>
      </w:r>
      <w:r w:rsidRPr="00A43F0B">
        <w:rPr>
          <w:rFonts w:ascii="Times New Roman" w:hAnsi="Times New Roman"/>
          <w:sz w:val="26"/>
          <w:szCs w:val="26"/>
        </w:rPr>
        <w:t>cao</w:t>
      </w:r>
      <w:r w:rsidRPr="00F941DD">
        <w:rPr>
          <w:rFonts w:ascii="Times New Roman" w:hAnsi="Times New Roman"/>
          <w:sz w:val="26"/>
          <w:szCs w:val="26"/>
        </w:rPr>
        <w:t>, chưa tận dụng được hết nguồn lực to lớn của doanh nghiệp hỗ trợ cho quá trình đào tạo của trường.</w:t>
      </w:r>
    </w:p>
    <w:p w:rsidR="00336EE9" w:rsidRPr="00C470CE" w:rsidRDefault="00336EE9" w:rsidP="00C470CE">
      <w:pPr>
        <w:spacing w:after="120" w:line="360" w:lineRule="auto"/>
        <w:ind w:firstLine="720"/>
        <w:jc w:val="both"/>
        <w:rPr>
          <w:rFonts w:ascii="Times New Roman" w:hAnsi="Times New Roman"/>
          <w:sz w:val="26"/>
          <w:szCs w:val="26"/>
        </w:rPr>
      </w:pPr>
      <w:r w:rsidRPr="00C470CE">
        <w:rPr>
          <w:rFonts w:ascii="Times New Roman" w:hAnsi="Times New Roman"/>
          <w:sz w:val="26"/>
          <w:szCs w:val="26"/>
        </w:rPr>
        <w:t xml:space="preserve">Nguồn kinh phí cho công tác đào tạo, bồi dưỡng, tập huấn các kỹ năng mềm, còn hạn chế phụ thuộc vào sự tài trợ của doanh nghiệp nên khó chủ động triển khai thực hiện. </w:t>
      </w:r>
    </w:p>
    <w:p w:rsidR="00336EE9" w:rsidRPr="00F941DD" w:rsidRDefault="00336EE9" w:rsidP="003B59F0">
      <w:pPr>
        <w:spacing w:after="120" w:line="360" w:lineRule="auto"/>
        <w:ind w:firstLine="720"/>
        <w:jc w:val="both"/>
        <w:rPr>
          <w:rFonts w:ascii="Times New Roman" w:hAnsi="Times New Roman"/>
          <w:sz w:val="26"/>
          <w:szCs w:val="26"/>
        </w:rPr>
      </w:pPr>
      <w:r w:rsidRPr="00F941DD">
        <w:rPr>
          <w:rFonts w:ascii="Times New Roman" w:hAnsi="Times New Roman"/>
          <w:sz w:val="26"/>
          <w:szCs w:val="26"/>
        </w:rPr>
        <w:t>Còn một số ngành nghề học sinh , sinh viên ra trường chưa được giới thiệu việc làm đúng ngành nghề, nhiều em phải làm trái nghề như ngành Công nghệ thông tin, Động lực trong khi đó ngành Điện lạnh có số lượng học sinh, sinh viên quá ít, không đủ để đáp ứng nhu cầu của thị trường lao động.</w:t>
      </w:r>
    </w:p>
    <w:p w:rsidR="00336EE9" w:rsidRPr="00894DB6" w:rsidRDefault="00336EE9" w:rsidP="00A63519">
      <w:pPr>
        <w:spacing w:after="120" w:line="240" w:lineRule="auto"/>
        <w:rPr>
          <w:rFonts w:ascii="Times New Roman" w:hAnsi="Times New Roman"/>
          <w:b/>
          <w:sz w:val="26"/>
          <w:szCs w:val="26"/>
        </w:rPr>
      </w:pPr>
      <w:r w:rsidRPr="00BE2C4C">
        <w:rPr>
          <w:rFonts w:ascii="Times New Roman" w:hAnsi="Times New Roman"/>
          <w:b/>
          <w:sz w:val="26"/>
          <w:szCs w:val="26"/>
        </w:rPr>
        <w:t xml:space="preserve">5. ĐỀ XUẤT CÁC GIẢI PHÁP ĐỔI MỚI HOẠT ĐỘNG QUAN HỆ </w:t>
      </w:r>
      <w:r>
        <w:rPr>
          <w:rFonts w:ascii="Times New Roman" w:hAnsi="Times New Roman"/>
          <w:b/>
          <w:sz w:val="26"/>
          <w:szCs w:val="26"/>
        </w:rPr>
        <w:t>GIỮA NHÀ TRƯỜNG VÀ DOANH NGHIỆP</w:t>
      </w:r>
      <w:r w:rsidRPr="00894DB6">
        <w:rPr>
          <w:rFonts w:ascii="Times New Roman" w:hAnsi="Times New Roman"/>
          <w:b/>
          <w:sz w:val="26"/>
          <w:szCs w:val="26"/>
        </w:rPr>
        <w:t>:</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b/>
          <w:sz w:val="26"/>
          <w:szCs w:val="26"/>
        </w:rPr>
        <w:tab/>
      </w:r>
      <w:r w:rsidRPr="00CE2CF7">
        <w:rPr>
          <w:rFonts w:ascii="Times New Roman" w:hAnsi="Times New Roman"/>
          <w:sz w:val="26"/>
          <w:szCs w:val="26"/>
        </w:rPr>
        <w:t>Để nâng cao hiệu quả hợp tác và gắn kết giữa nhà trường với doanh nghiệp trong thời gian tới:</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sz w:val="26"/>
          <w:szCs w:val="26"/>
        </w:rPr>
        <w:tab/>
        <w:t>- Thứ nhất, phải xác định việc hợp tác này có lợi ích cho hai bên:</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sz w:val="26"/>
          <w:szCs w:val="26"/>
        </w:rPr>
        <w:tab/>
        <w:t>+ Về phía doanh nghiệp: Thông qua sự hợp tác, các doanh nghiệp được quảng bá hình ảnh của mình không phải mất nhiều chi phí quảng cáo, tham gia vào quá trình đào tạo như một hình thức đầu tư vào nguồn lao động chất lượng cao để lựa chọn những “sản phẩm” đáp ứng yêu cầu của doanh nghiệp, giảm bớt thời gian và chi phí đào tạo lại.</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sz w:val="26"/>
          <w:szCs w:val="26"/>
        </w:rPr>
        <w:tab/>
        <w:t xml:space="preserve">+ Về phía nhà trường: Sự hợp tác này góp phần nâng cao chất lượng đào tạo, giúp học sinh, sinh viên có sự định hướng về nghề nghiệp đồng thời kiểm nghiệm được giá trị và hiệu quả của những kiến thức đã học. </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sz w:val="26"/>
          <w:szCs w:val="26"/>
        </w:rPr>
        <w:tab/>
        <w:t xml:space="preserve">- Thứ hai, trong xu thế hội nhập và phát triển để lao động qua đào tạo đáp ứng yêu cầu ngày càng cao của doanh nghiệp sau khi tốt nghiệp. Nhà trường cần mời doanh nghiệp giảng dạy những môn đòi hỏi tính thực tiễn cao hoặc sinh hoạt ngoại khóa, giao lưu doanh nghiệp. Doanh nghiệp tạo điều kiện cho học sinh, sinh viên thực tập tại doanh nghiệp nhằm  trang bị thông tin, kiến thức, kỹ năng, kinh nghiệm và bước đầu làm quen với môi trường sản xuất tại doanh nghiệp; tạo điều kiện cho các giảng viên của nhà trường tham gia làm việc ngắn hạn và đi nghiên cứu thực tế tại doanh nghiệp. Nhà trường mời doanh nghiệp tham gia góp ý chương trình đào tạo của trường và bồi dưỡng, tập huấn cho nhân viên của doanh nghiệp; hợp tác nghiên cứu các vấn đề chuyên môn, thực tiễn với doanh nghiệp và chuyển giao những công nghệ khoa học cho doanh nghiệp vận hành. Doanh nghiệp tài trợ học bổng cho học sinh, sinh viên vượt  khó, học giỏi và một số hoạt động của học sinh, sinh viên theo kế hoạch phù hợp. </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sz w:val="26"/>
          <w:szCs w:val="26"/>
        </w:rPr>
        <w:tab/>
        <w:t>- Thứ ba, tổ chức phối hợp xây dựng chương trình đào tạo cho phù hợp các  ngành nghề; dự báo về nhu cầu nhân lực và tuyển dụng tại các doanh nghiệp; hợp tác hỗ trợ cho nhà trường thông qua hình thức đặt hàng, đào tạo theo địa chỉ; phát triển hợp tác thông qua công tác đào tạo, đào tạo lại, các khóa ngắn hạn; hợp tác nghiên cứu khoa học và các hoạt động hỗ trợ khác cho học sinh, sinh viên.</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sz w:val="26"/>
          <w:szCs w:val="26"/>
        </w:rPr>
        <w:tab/>
        <w:t xml:space="preserve">- Thứ tư, trong </w:t>
      </w:r>
      <w:r w:rsidRPr="000B03D7">
        <w:rPr>
          <w:rFonts w:ascii="Times New Roman" w:hAnsi="Times New Roman"/>
          <w:sz w:val="26"/>
          <w:szCs w:val="26"/>
        </w:rPr>
        <w:t>môi trường biến động nhanh và phức tạp như hiện nay</w:t>
      </w:r>
      <w:r w:rsidRPr="00CE2CF7">
        <w:rPr>
          <w:rFonts w:ascii="Times New Roman" w:hAnsi="Times New Roman"/>
          <w:sz w:val="26"/>
          <w:szCs w:val="26"/>
        </w:rPr>
        <w:t xml:space="preserve">, nhà trường cần </w:t>
      </w:r>
      <w:r w:rsidRPr="000B03D7">
        <w:rPr>
          <w:rFonts w:ascii="Times New Roman" w:hAnsi="Times New Roman"/>
          <w:sz w:val="26"/>
          <w:szCs w:val="26"/>
        </w:rPr>
        <w:t xml:space="preserve">đào tạo ra </w:t>
      </w:r>
      <w:r>
        <w:rPr>
          <w:rFonts w:ascii="Times New Roman" w:hAnsi="Times New Roman"/>
          <w:sz w:val="26"/>
          <w:szCs w:val="26"/>
        </w:rPr>
        <w:t>nh</w:t>
      </w:r>
      <w:r w:rsidRPr="005E116B">
        <w:rPr>
          <w:rFonts w:ascii="Times New Roman" w:hAnsi="Times New Roman"/>
          <w:sz w:val="26"/>
          <w:szCs w:val="26"/>
        </w:rPr>
        <w:t xml:space="preserve">ững sinh viên có khả năng thích ứng cao. </w:t>
      </w:r>
      <w:r w:rsidRPr="00934404">
        <w:rPr>
          <w:rFonts w:ascii="Times New Roman" w:hAnsi="Times New Roman"/>
          <w:sz w:val="26"/>
          <w:szCs w:val="26"/>
        </w:rPr>
        <w:t xml:space="preserve">Muốn vậy cần có </w:t>
      </w:r>
      <w:r w:rsidRPr="00CE2CF7">
        <w:rPr>
          <w:rFonts w:ascii="Times New Roman" w:hAnsi="Times New Roman"/>
          <w:sz w:val="26"/>
          <w:szCs w:val="26"/>
        </w:rPr>
        <w:t>sự đổi mới về chương trình và phương pháp theo hướng giảm tải lý thuyết, tăng kiến thức thực tế, kỹ năng thực hành, chú trọng các kỹ năng mềm, kỹ năng sống và tăng cường các hoạt động ngoại khóa cho học sinh, sinh viên.</w:t>
      </w:r>
    </w:p>
    <w:p w:rsidR="00336EE9" w:rsidRDefault="00336EE9" w:rsidP="00A63519">
      <w:pPr>
        <w:spacing w:after="120" w:line="240" w:lineRule="auto"/>
        <w:rPr>
          <w:rFonts w:ascii="Times New Roman" w:hAnsi="Times New Roman"/>
          <w:sz w:val="26"/>
          <w:szCs w:val="26"/>
          <w:lang w:val="en-US"/>
        </w:rPr>
      </w:pPr>
      <w:r w:rsidRPr="00CE2CF7">
        <w:rPr>
          <w:rFonts w:ascii="Times New Roman" w:hAnsi="Times New Roman"/>
          <w:sz w:val="26"/>
          <w:szCs w:val="26"/>
        </w:rPr>
        <w:tab/>
        <w:t xml:space="preserve">- Thứ năm, liên kết nhà trường – doanh nghiệp. Hiện nay, các doanh nghiệp là nơi tiếp nhận các sản phẩm đầu ra của nhà trường. Vì vậy liên kết nhà trường – doanh nghiệp là một trong những giải pháp quan trọng để gắn kết đào tạo và sử dụng. Qua thông tin phản hồi của các nhà sử dụng lao động, nhà trường có căn cứ đổi mới mục tiêu, chương trình, giáo trình, phương pháp đào tạo phù hợp và tùy </w:t>
      </w:r>
      <w:r w:rsidRPr="00934404">
        <w:rPr>
          <w:rFonts w:ascii="Times New Roman" w:hAnsi="Times New Roman"/>
          <w:sz w:val="26"/>
          <w:szCs w:val="26"/>
        </w:rPr>
        <w:t>hình thức liên kết</w:t>
      </w:r>
      <w:r w:rsidRPr="00CE2CF7">
        <w:rPr>
          <w:rFonts w:ascii="Times New Roman" w:hAnsi="Times New Roman"/>
          <w:sz w:val="26"/>
          <w:szCs w:val="26"/>
        </w:rPr>
        <w:t xml:space="preserve"> mà nhà trường có thể tận dụng được sự hỗ trợ cho việc thực tập, thực tế cho học sinh, sinh viên, cơ sở vật chất và tài chính cho sự phát triển nhà trường từ phía các nhà sử dụng lao động. Thông qua liên kết này, nhà trường có thể khai thác sức mạnh nghiên cứu ứng dụng và lôi cuốn sinh viên vào các hoạt động đó, tạo cho họ được sống trong môi trường trẻ trung, sôi động và thách thức của doanh nghiệp. Các doanh nghiệp thông qua hình thức liên kết này được chủ động tham gia</w:t>
      </w:r>
      <w:r w:rsidRPr="00B95215">
        <w:rPr>
          <w:rFonts w:ascii="Times New Roman" w:hAnsi="Times New Roman"/>
          <w:sz w:val="26"/>
          <w:szCs w:val="26"/>
        </w:rPr>
        <w:t xml:space="preserve"> </w:t>
      </w:r>
      <w:r w:rsidRPr="000E65EF">
        <w:rPr>
          <w:rFonts w:ascii="Times New Roman" w:hAnsi="Times New Roman"/>
          <w:sz w:val="26"/>
          <w:szCs w:val="26"/>
        </w:rPr>
        <w:t xml:space="preserve">vào các chương trình </w:t>
      </w:r>
      <w:r>
        <w:rPr>
          <w:rFonts w:ascii="Times New Roman" w:hAnsi="Times New Roman"/>
          <w:sz w:val="26"/>
          <w:szCs w:val="26"/>
        </w:rPr>
        <w:t>đ</w:t>
      </w:r>
      <w:r w:rsidRPr="00E31A20">
        <w:rPr>
          <w:rFonts w:ascii="Times New Roman" w:hAnsi="Times New Roman"/>
          <w:sz w:val="26"/>
          <w:szCs w:val="26"/>
        </w:rPr>
        <w:t>ào tạo nguồn nhân lực theo yêu cầu sử dụng của chính mình</w:t>
      </w:r>
      <w:r w:rsidRPr="00DD180A">
        <w:rPr>
          <w:rFonts w:ascii="Times New Roman" w:hAnsi="Times New Roman"/>
          <w:sz w:val="26"/>
          <w:szCs w:val="26"/>
        </w:rPr>
        <w:t>. N</w:t>
      </w:r>
      <w:r w:rsidRPr="00683456">
        <w:rPr>
          <w:rFonts w:ascii="Times New Roman" w:hAnsi="Times New Roman"/>
          <w:sz w:val="26"/>
          <w:szCs w:val="26"/>
        </w:rPr>
        <w:t>ói chung, hình thức liên kết nhà trường – doanh nghiệp</w:t>
      </w:r>
      <w:r w:rsidRPr="00CE2CF7">
        <w:rPr>
          <w:rFonts w:ascii="Times New Roman" w:hAnsi="Times New Roman"/>
          <w:sz w:val="26"/>
          <w:szCs w:val="26"/>
        </w:rPr>
        <w:t xml:space="preserve"> </w:t>
      </w:r>
      <w:r>
        <w:rPr>
          <w:rFonts w:ascii="Times New Roman" w:hAnsi="Times New Roman"/>
          <w:sz w:val="26"/>
          <w:szCs w:val="26"/>
        </w:rPr>
        <w:t>góp phần gắn kết đào tạo với s</w:t>
      </w:r>
      <w:r w:rsidRPr="00683456">
        <w:rPr>
          <w:rFonts w:ascii="Times New Roman" w:hAnsi="Times New Roman"/>
          <w:sz w:val="26"/>
          <w:szCs w:val="26"/>
        </w:rPr>
        <w:t xml:space="preserve">ử dụng lao động </w:t>
      </w:r>
      <w:r w:rsidRPr="00167172">
        <w:rPr>
          <w:rFonts w:ascii="Times New Roman" w:hAnsi="Times New Roman"/>
          <w:sz w:val="26"/>
          <w:szCs w:val="26"/>
        </w:rPr>
        <w:t>mà người được lợi hơn trước hết là học sinh, sinh viên</w:t>
      </w:r>
      <w:r w:rsidRPr="004875B6">
        <w:rPr>
          <w:rFonts w:ascii="Times New Roman" w:hAnsi="Times New Roman"/>
          <w:sz w:val="26"/>
          <w:szCs w:val="26"/>
        </w:rPr>
        <w:t>.</w:t>
      </w:r>
    </w:p>
    <w:p w:rsidR="00336EE9" w:rsidRPr="00CE2CF7" w:rsidRDefault="00336EE9" w:rsidP="00A63519">
      <w:pPr>
        <w:spacing w:after="120" w:line="240" w:lineRule="auto"/>
        <w:rPr>
          <w:rFonts w:ascii="Times New Roman" w:hAnsi="Times New Roman"/>
          <w:sz w:val="26"/>
          <w:szCs w:val="26"/>
        </w:rPr>
      </w:pPr>
      <w:r w:rsidRPr="00CE2CF7">
        <w:rPr>
          <w:rFonts w:ascii="Times New Roman" w:hAnsi="Times New Roman"/>
          <w:sz w:val="26"/>
          <w:szCs w:val="26"/>
        </w:rPr>
        <w:t xml:space="preserve">  </w:t>
      </w:r>
    </w:p>
    <w:p w:rsidR="00336EE9" w:rsidRPr="00487CC6" w:rsidRDefault="00336EE9" w:rsidP="00A63519">
      <w:pPr>
        <w:spacing w:after="120" w:line="240" w:lineRule="auto"/>
        <w:ind w:left="360"/>
        <w:jc w:val="center"/>
        <w:rPr>
          <w:rFonts w:ascii="Times New Roman" w:hAnsi="Times New Roman"/>
          <w:b/>
          <w:sz w:val="26"/>
          <w:szCs w:val="28"/>
        </w:rPr>
      </w:pPr>
      <w:r w:rsidRPr="00076B6E">
        <w:rPr>
          <w:rFonts w:ascii="Times New Roman" w:hAnsi="Times New Roman"/>
          <w:b/>
          <w:sz w:val="26"/>
          <w:szCs w:val="28"/>
        </w:rPr>
        <w:t>TÀI LIỆU THAM KHẢO</w:t>
      </w:r>
    </w:p>
    <w:p w:rsidR="00336EE9" w:rsidRPr="00487CC6" w:rsidRDefault="00336EE9" w:rsidP="00A63519">
      <w:pPr>
        <w:spacing w:after="120" w:line="240" w:lineRule="auto"/>
        <w:ind w:left="360"/>
        <w:jc w:val="center"/>
        <w:rPr>
          <w:rFonts w:ascii="Times New Roman" w:hAnsi="Times New Roman"/>
          <w:b/>
          <w:sz w:val="26"/>
          <w:szCs w:val="28"/>
        </w:rPr>
      </w:pPr>
    </w:p>
    <w:p w:rsidR="00336EE9" w:rsidRPr="005027D6" w:rsidRDefault="00336EE9"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1.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 NXB Chính trị quốc gia Hà Nội, 2006.</w:t>
      </w:r>
    </w:p>
    <w:p w:rsidR="00336EE9" w:rsidRPr="00F361A9" w:rsidRDefault="00336EE9" w:rsidP="003B59F0">
      <w:pPr>
        <w:pStyle w:val="Header"/>
        <w:widowControl w:val="0"/>
        <w:tabs>
          <w:tab w:val="left" w:pos="720"/>
        </w:tabs>
        <w:spacing w:after="120" w:line="360" w:lineRule="auto"/>
        <w:ind w:left="360" w:hanging="360"/>
        <w:jc w:val="both"/>
        <w:rPr>
          <w:sz w:val="26"/>
          <w:szCs w:val="26"/>
          <w:lang w:val="vi-VN"/>
        </w:rPr>
      </w:pPr>
      <w:r w:rsidRPr="005027D6">
        <w:rPr>
          <w:sz w:val="26"/>
          <w:lang w:val="vi-VN"/>
        </w:rPr>
        <w:t xml:space="preserve">2. </w:t>
      </w:r>
      <w:r w:rsidRPr="005027D6">
        <w:rPr>
          <w:sz w:val="26"/>
          <w:szCs w:val="26"/>
          <w:lang w:val="vi-VN"/>
        </w:rPr>
        <w:t>BCH TW Ðảng Cộng Sản Việt Nam, V</w:t>
      </w:r>
      <w:r w:rsidRPr="00523A5B">
        <w:rPr>
          <w:sz w:val="26"/>
          <w:szCs w:val="26"/>
          <w:lang w:val="vi-VN"/>
        </w:rPr>
        <w:t>ă</w:t>
      </w:r>
      <w:r w:rsidRPr="005027D6">
        <w:rPr>
          <w:sz w:val="26"/>
          <w:szCs w:val="26"/>
          <w:lang w:val="vi-VN"/>
        </w:rPr>
        <w:t>n kiện Ðại hội Ðại biểu toàn quốc lần thứ XI, NXB Chính trị quốc gia Hà Nội, 20</w:t>
      </w:r>
      <w:r w:rsidRPr="0079244E">
        <w:rPr>
          <w:sz w:val="26"/>
          <w:szCs w:val="26"/>
          <w:lang w:val="vi-VN"/>
        </w:rPr>
        <w:t>11</w:t>
      </w:r>
      <w:r w:rsidRPr="00F361A9">
        <w:rPr>
          <w:sz w:val="26"/>
          <w:szCs w:val="26"/>
          <w:lang w:val="vi-VN"/>
        </w:rPr>
        <w:t>.</w:t>
      </w:r>
    </w:p>
    <w:p w:rsidR="00336EE9" w:rsidRPr="00487CC6" w:rsidRDefault="00336EE9" w:rsidP="003B59F0">
      <w:pPr>
        <w:pStyle w:val="Header"/>
        <w:widowControl w:val="0"/>
        <w:tabs>
          <w:tab w:val="left" w:pos="720"/>
        </w:tabs>
        <w:spacing w:after="120" w:line="360" w:lineRule="auto"/>
        <w:ind w:left="360" w:hanging="360"/>
        <w:jc w:val="both"/>
        <w:rPr>
          <w:sz w:val="26"/>
          <w:szCs w:val="26"/>
          <w:lang w:val="vi-VN"/>
        </w:rPr>
      </w:pPr>
      <w:r w:rsidRPr="00486A6A">
        <w:rPr>
          <w:sz w:val="26"/>
          <w:szCs w:val="26"/>
          <w:lang w:val="vi-VN"/>
        </w:rPr>
        <w:t xml:space="preserve">3. </w:t>
      </w:r>
      <w:r w:rsidRPr="005027D6">
        <w:rPr>
          <w:sz w:val="26"/>
          <w:szCs w:val="26"/>
          <w:lang w:val="vi-VN"/>
        </w:rPr>
        <w:t xml:space="preserve">BCH TW Ðảng Cộng Sản Việt Nam, </w:t>
      </w:r>
      <w:r w:rsidRPr="00486A6A">
        <w:rPr>
          <w:sz w:val="26"/>
          <w:szCs w:val="26"/>
          <w:lang w:val="vi-VN"/>
        </w:rPr>
        <w:t>Nghị quyết số 29-NQ/TW của Hội nghị lần thứ 8</w:t>
      </w:r>
      <w:r w:rsidRPr="00631851">
        <w:rPr>
          <w:sz w:val="26"/>
          <w:szCs w:val="26"/>
          <w:lang w:val="vi-VN"/>
        </w:rPr>
        <w:t xml:space="preserve">, Ban </w:t>
      </w:r>
      <w:r w:rsidRPr="00702239">
        <w:rPr>
          <w:sz w:val="26"/>
          <w:szCs w:val="26"/>
          <w:lang w:val="vi-VN"/>
        </w:rPr>
        <w:t>C</w:t>
      </w:r>
      <w:r w:rsidRPr="00631851">
        <w:rPr>
          <w:sz w:val="26"/>
          <w:szCs w:val="26"/>
          <w:lang w:val="vi-VN"/>
        </w:rPr>
        <w:t xml:space="preserve">hấp hành Trung </w:t>
      </w:r>
      <w:r w:rsidRPr="00523A5B">
        <w:rPr>
          <w:sz w:val="26"/>
          <w:szCs w:val="26"/>
          <w:lang w:val="vi-VN"/>
        </w:rPr>
        <w:t>ươ</w:t>
      </w:r>
      <w:r w:rsidRPr="00631851">
        <w:rPr>
          <w:sz w:val="26"/>
          <w:szCs w:val="26"/>
          <w:lang w:val="vi-VN"/>
        </w:rPr>
        <w:t xml:space="preserve">ng khóa </w:t>
      </w:r>
      <w:r w:rsidRPr="004B20B2">
        <w:rPr>
          <w:sz w:val="26"/>
          <w:szCs w:val="26"/>
          <w:lang w:val="vi-VN"/>
        </w:rPr>
        <w:t>XI</w:t>
      </w:r>
      <w:r w:rsidRPr="00E41767">
        <w:rPr>
          <w:sz w:val="26"/>
          <w:szCs w:val="26"/>
          <w:lang w:val="vi-VN"/>
        </w:rPr>
        <w:t xml:space="preserve"> về </w:t>
      </w:r>
      <w:r w:rsidRPr="001D19F5">
        <w:rPr>
          <w:sz w:val="26"/>
          <w:szCs w:val="26"/>
          <w:lang w:val="vi-VN"/>
        </w:rPr>
        <w:t>đ</w:t>
      </w:r>
      <w:r w:rsidRPr="00E41767">
        <w:rPr>
          <w:sz w:val="26"/>
          <w:szCs w:val="26"/>
          <w:lang w:val="vi-VN"/>
        </w:rPr>
        <w:t xml:space="preserve">ổi </w:t>
      </w:r>
      <w:r w:rsidRPr="00702239">
        <w:rPr>
          <w:sz w:val="26"/>
          <w:szCs w:val="26"/>
          <w:lang w:val="vi-VN"/>
        </w:rPr>
        <w:t>mới c</w:t>
      </w:r>
      <w:r w:rsidRPr="001D19F5">
        <w:rPr>
          <w:sz w:val="26"/>
          <w:szCs w:val="26"/>
          <w:lang w:val="vi-VN"/>
        </w:rPr>
        <w:t>ă</w:t>
      </w:r>
      <w:r w:rsidRPr="00702239">
        <w:rPr>
          <w:sz w:val="26"/>
          <w:szCs w:val="26"/>
          <w:lang w:val="vi-VN"/>
        </w:rPr>
        <w:t xml:space="preserve">n </w:t>
      </w:r>
      <w:r w:rsidRPr="00E41767">
        <w:rPr>
          <w:sz w:val="26"/>
          <w:szCs w:val="26"/>
          <w:lang w:val="vi-VN"/>
        </w:rPr>
        <w:t>bản</w:t>
      </w:r>
      <w:r w:rsidRPr="00702239">
        <w:rPr>
          <w:sz w:val="26"/>
          <w:szCs w:val="26"/>
          <w:lang w:val="vi-VN"/>
        </w:rPr>
        <w:t xml:space="preserve">, toàn diện giáo dục và </w:t>
      </w:r>
      <w:r w:rsidRPr="001D19F5">
        <w:rPr>
          <w:sz w:val="26"/>
          <w:szCs w:val="26"/>
          <w:lang w:val="vi-VN"/>
        </w:rPr>
        <w:t>đ</w:t>
      </w:r>
      <w:r w:rsidRPr="00702239">
        <w:rPr>
          <w:sz w:val="26"/>
          <w:szCs w:val="26"/>
          <w:lang w:val="vi-VN"/>
        </w:rPr>
        <w:t>ào tạo</w:t>
      </w:r>
      <w:r w:rsidRPr="008335E9">
        <w:rPr>
          <w:sz w:val="26"/>
          <w:szCs w:val="26"/>
          <w:lang w:val="vi-VN"/>
        </w:rPr>
        <w:t>.</w:t>
      </w:r>
    </w:p>
    <w:p w:rsidR="00336EE9" w:rsidRPr="00487CC6" w:rsidRDefault="00336EE9"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4. Bộ Giáo dục và Ðào tạo, Công v</w:t>
      </w:r>
      <w:r w:rsidRPr="003B59F0">
        <w:rPr>
          <w:sz w:val="26"/>
          <w:szCs w:val="26"/>
          <w:lang w:val="vi-VN"/>
        </w:rPr>
        <w:t>ă</w:t>
      </w:r>
      <w:r w:rsidRPr="00487CC6">
        <w:rPr>
          <w:sz w:val="26"/>
          <w:szCs w:val="26"/>
          <w:lang w:val="vi-VN"/>
        </w:rPr>
        <w:t>n số 9971/BGD&amp;ÐT-HSSV về việc triển khai công tác t</w:t>
      </w:r>
      <w:r w:rsidRPr="00523A5B">
        <w:rPr>
          <w:sz w:val="26"/>
          <w:szCs w:val="26"/>
          <w:lang w:val="vi-VN"/>
        </w:rPr>
        <w:t>ư</w:t>
      </w:r>
      <w:r w:rsidRPr="00487CC6">
        <w:rPr>
          <w:sz w:val="26"/>
          <w:szCs w:val="26"/>
          <w:lang w:val="vi-VN"/>
        </w:rPr>
        <w:t xml:space="preserve"> vấn cho học sinh, sinh viên.</w:t>
      </w:r>
    </w:p>
    <w:p w:rsidR="00336EE9" w:rsidRPr="00487CC6" w:rsidRDefault="00336EE9" w:rsidP="003B59F0">
      <w:pPr>
        <w:pStyle w:val="Header"/>
        <w:widowControl w:val="0"/>
        <w:tabs>
          <w:tab w:val="left" w:pos="720"/>
        </w:tabs>
        <w:spacing w:after="120" w:line="360" w:lineRule="auto"/>
        <w:ind w:left="360" w:hanging="360"/>
        <w:jc w:val="both"/>
        <w:rPr>
          <w:sz w:val="26"/>
          <w:szCs w:val="26"/>
          <w:lang w:val="vi-VN"/>
        </w:rPr>
      </w:pPr>
      <w:r w:rsidRPr="00487CC6">
        <w:rPr>
          <w:sz w:val="26"/>
          <w:szCs w:val="26"/>
          <w:lang w:val="vi-VN"/>
        </w:rPr>
        <w:t xml:space="preserve">5. Bộ Giáo dục và Ðào tạo, Quyết </w:t>
      </w:r>
      <w:r w:rsidRPr="00F1246C">
        <w:rPr>
          <w:sz w:val="26"/>
          <w:szCs w:val="26"/>
          <w:lang w:val="vi-VN"/>
        </w:rPr>
        <w:t>đ</w:t>
      </w:r>
      <w:r w:rsidRPr="00487CC6">
        <w:rPr>
          <w:sz w:val="26"/>
          <w:szCs w:val="26"/>
          <w:lang w:val="vi-VN"/>
        </w:rPr>
        <w:t>ịnh số 68/2008/QÐ-BGDÐT của Bộ tr</w:t>
      </w:r>
      <w:r w:rsidRPr="00F1246C">
        <w:rPr>
          <w:sz w:val="26"/>
          <w:szCs w:val="26"/>
          <w:lang w:val="vi-VN"/>
        </w:rPr>
        <w:t>ưở</w:t>
      </w:r>
      <w:r w:rsidRPr="00487CC6">
        <w:rPr>
          <w:sz w:val="26"/>
          <w:szCs w:val="26"/>
          <w:lang w:val="vi-VN"/>
        </w:rPr>
        <w:t xml:space="preserve">ng Bộ GD&amp;ÐT Ban hành Quy </w:t>
      </w:r>
      <w:r w:rsidRPr="00523A5B">
        <w:rPr>
          <w:sz w:val="26"/>
          <w:szCs w:val="26"/>
          <w:lang w:val="vi-VN"/>
        </w:rPr>
        <w:t>đ</w:t>
      </w:r>
      <w:r w:rsidRPr="00487CC6">
        <w:rPr>
          <w:sz w:val="26"/>
          <w:szCs w:val="26"/>
          <w:lang w:val="vi-VN"/>
        </w:rPr>
        <w:t>ịnh về công tác h</w:t>
      </w:r>
      <w:r w:rsidRPr="00F1246C">
        <w:rPr>
          <w:sz w:val="26"/>
          <w:szCs w:val="26"/>
          <w:lang w:val="vi-VN"/>
        </w:rPr>
        <w:t>ướ</w:t>
      </w:r>
      <w:r w:rsidRPr="00487CC6">
        <w:rPr>
          <w:sz w:val="26"/>
          <w:szCs w:val="26"/>
          <w:lang w:val="vi-VN"/>
        </w:rPr>
        <w:t>ng nghiệp, t</w:t>
      </w:r>
      <w:r w:rsidRPr="00F1246C">
        <w:rPr>
          <w:sz w:val="26"/>
          <w:szCs w:val="26"/>
          <w:lang w:val="vi-VN"/>
        </w:rPr>
        <w:t>ư</w:t>
      </w:r>
      <w:r w:rsidRPr="00487CC6">
        <w:rPr>
          <w:sz w:val="26"/>
          <w:szCs w:val="26"/>
          <w:lang w:val="vi-VN"/>
        </w:rPr>
        <w:t xml:space="preserve"> vấn việc làm trong các c</w:t>
      </w:r>
      <w:r w:rsidRPr="00523A5B">
        <w:rPr>
          <w:sz w:val="26"/>
          <w:szCs w:val="26"/>
          <w:lang w:val="vi-VN"/>
        </w:rPr>
        <w:t>ơ</w:t>
      </w:r>
      <w:r w:rsidRPr="00487CC6">
        <w:rPr>
          <w:sz w:val="26"/>
          <w:szCs w:val="26"/>
          <w:lang w:val="vi-VN"/>
        </w:rPr>
        <w:t xml:space="preserve"> sở giáo dục </w:t>
      </w:r>
      <w:r w:rsidRPr="001D19F5">
        <w:rPr>
          <w:sz w:val="26"/>
          <w:szCs w:val="26"/>
          <w:lang w:val="vi-VN"/>
        </w:rPr>
        <w:t>đ</w:t>
      </w:r>
      <w:r w:rsidRPr="00487CC6">
        <w:rPr>
          <w:sz w:val="26"/>
          <w:szCs w:val="26"/>
          <w:lang w:val="vi-VN"/>
        </w:rPr>
        <w:t>ại học và trung cấp chuyên nghiệp.</w:t>
      </w:r>
    </w:p>
    <w:p w:rsidR="00336EE9" w:rsidRPr="005027D6" w:rsidRDefault="00336EE9" w:rsidP="003B59F0">
      <w:pPr>
        <w:pStyle w:val="Header"/>
        <w:widowControl w:val="0"/>
        <w:tabs>
          <w:tab w:val="left" w:pos="720"/>
        </w:tabs>
        <w:spacing w:after="120" w:line="360" w:lineRule="auto"/>
        <w:jc w:val="both"/>
        <w:rPr>
          <w:sz w:val="26"/>
          <w:lang w:val="vi-VN"/>
        </w:rPr>
      </w:pPr>
    </w:p>
    <w:sectPr w:rsidR="00336EE9" w:rsidRPr="005027D6" w:rsidSect="00487CC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E70258"/>
    <w:multiLevelType w:val="hybridMultilevel"/>
    <w:tmpl w:val="0DF83EE8"/>
    <w:lvl w:ilvl="0" w:tplc="80801C44">
      <w:numFmt w:val="bullet"/>
      <w:lvlText w:val="-"/>
      <w:lvlJc w:val="left"/>
      <w:pPr>
        <w:tabs>
          <w:tab w:val="num" w:pos="1980"/>
        </w:tabs>
        <w:ind w:left="1980" w:hanging="90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8904C30"/>
    <w:multiLevelType w:val="hybridMultilevel"/>
    <w:tmpl w:val="38929F30"/>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BB817F7"/>
    <w:multiLevelType w:val="hybridMultilevel"/>
    <w:tmpl w:val="141855E8"/>
    <w:lvl w:ilvl="0" w:tplc="042A0015">
      <w:start w:val="1"/>
      <w:numFmt w:val="upperLetter"/>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4">
    <w:nsid w:val="689273C5"/>
    <w:multiLevelType w:val="multilevel"/>
    <w:tmpl w:val="38929F30"/>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3247"/>
    <w:rsid w:val="0001117B"/>
    <w:rsid w:val="0001553A"/>
    <w:rsid w:val="00015A16"/>
    <w:rsid w:val="000171FF"/>
    <w:rsid w:val="00025C72"/>
    <w:rsid w:val="000279BB"/>
    <w:rsid w:val="00057B01"/>
    <w:rsid w:val="00060296"/>
    <w:rsid w:val="0006109C"/>
    <w:rsid w:val="0006447E"/>
    <w:rsid w:val="00071D72"/>
    <w:rsid w:val="000726A5"/>
    <w:rsid w:val="00072D3A"/>
    <w:rsid w:val="00076B6E"/>
    <w:rsid w:val="00082254"/>
    <w:rsid w:val="00093809"/>
    <w:rsid w:val="00095D79"/>
    <w:rsid w:val="000B03D7"/>
    <w:rsid w:val="000B0A2F"/>
    <w:rsid w:val="000B1670"/>
    <w:rsid w:val="000B4FC0"/>
    <w:rsid w:val="000B51EE"/>
    <w:rsid w:val="000C0FD9"/>
    <w:rsid w:val="000D2580"/>
    <w:rsid w:val="000D2D95"/>
    <w:rsid w:val="000D52B3"/>
    <w:rsid w:val="000E00A3"/>
    <w:rsid w:val="000E222D"/>
    <w:rsid w:val="000E54E6"/>
    <w:rsid w:val="000E65EF"/>
    <w:rsid w:val="00113840"/>
    <w:rsid w:val="00114213"/>
    <w:rsid w:val="0012397C"/>
    <w:rsid w:val="00133247"/>
    <w:rsid w:val="001416E0"/>
    <w:rsid w:val="00141AFB"/>
    <w:rsid w:val="00145AE2"/>
    <w:rsid w:val="0015198A"/>
    <w:rsid w:val="00161345"/>
    <w:rsid w:val="001654B7"/>
    <w:rsid w:val="00166968"/>
    <w:rsid w:val="00167172"/>
    <w:rsid w:val="0017195A"/>
    <w:rsid w:val="00174CD0"/>
    <w:rsid w:val="00180DA2"/>
    <w:rsid w:val="001A0D78"/>
    <w:rsid w:val="001A21F7"/>
    <w:rsid w:val="001B0FFC"/>
    <w:rsid w:val="001C2F9A"/>
    <w:rsid w:val="001C5CE8"/>
    <w:rsid w:val="001D19F5"/>
    <w:rsid w:val="001D605A"/>
    <w:rsid w:val="00201190"/>
    <w:rsid w:val="00202E35"/>
    <w:rsid w:val="0020323D"/>
    <w:rsid w:val="002044BB"/>
    <w:rsid w:val="002079DD"/>
    <w:rsid w:val="002100BC"/>
    <w:rsid w:val="002107BA"/>
    <w:rsid w:val="0021081A"/>
    <w:rsid w:val="002152A2"/>
    <w:rsid w:val="00220D8C"/>
    <w:rsid w:val="00241370"/>
    <w:rsid w:val="00254C2D"/>
    <w:rsid w:val="00257389"/>
    <w:rsid w:val="00263FBB"/>
    <w:rsid w:val="00291F21"/>
    <w:rsid w:val="002A009A"/>
    <w:rsid w:val="002B12D0"/>
    <w:rsid w:val="002B4F44"/>
    <w:rsid w:val="002D0E6A"/>
    <w:rsid w:val="002D3884"/>
    <w:rsid w:val="002E0310"/>
    <w:rsid w:val="002E2EE0"/>
    <w:rsid w:val="002F6179"/>
    <w:rsid w:val="002F652C"/>
    <w:rsid w:val="00300DE4"/>
    <w:rsid w:val="0030176B"/>
    <w:rsid w:val="003103CD"/>
    <w:rsid w:val="0031238C"/>
    <w:rsid w:val="003202C6"/>
    <w:rsid w:val="003207D8"/>
    <w:rsid w:val="00320BC8"/>
    <w:rsid w:val="00321E6D"/>
    <w:rsid w:val="00321F73"/>
    <w:rsid w:val="00325220"/>
    <w:rsid w:val="00326EE2"/>
    <w:rsid w:val="00331263"/>
    <w:rsid w:val="00336EE9"/>
    <w:rsid w:val="00341E59"/>
    <w:rsid w:val="00341F66"/>
    <w:rsid w:val="00343110"/>
    <w:rsid w:val="0034675B"/>
    <w:rsid w:val="00350B70"/>
    <w:rsid w:val="00366BB9"/>
    <w:rsid w:val="00373CA3"/>
    <w:rsid w:val="00382AE6"/>
    <w:rsid w:val="003839D6"/>
    <w:rsid w:val="00384F41"/>
    <w:rsid w:val="00397C44"/>
    <w:rsid w:val="003A2601"/>
    <w:rsid w:val="003A4ED2"/>
    <w:rsid w:val="003A7307"/>
    <w:rsid w:val="003B5388"/>
    <w:rsid w:val="003B59F0"/>
    <w:rsid w:val="003C4E2A"/>
    <w:rsid w:val="003D5564"/>
    <w:rsid w:val="003E2780"/>
    <w:rsid w:val="003F3CD6"/>
    <w:rsid w:val="003F3D26"/>
    <w:rsid w:val="003F5AAC"/>
    <w:rsid w:val="0040277C"/>
    <w:rsid w:val="00405723"/>
    <w:rsid w:val="00405ABE"/>
    <w:rsid w:val="00407AAE"/>
    <w:rsid w:val="00421322"/>
    <w:rsid w:val="00422D30"/>
    <w:rsid w:val="0042476D"/>
    <w:rsid w:val="00433E8F"/>
    <w:rsid w:val="00437775"/>
    <w:rsid w:val="00441FD4"/>
    <w:rsid w:val="0044300B"/>
    <w:rsid w:val="00446DD0"/>
    <w:rsid w:val="00452B8E"/>
    <w:rsid w:val="00457FFD"/>
    <w:rsid w:val="004619DC"/>
    <w:rsid w:val="00462D16"/>
    <w:rsid w:val="0046631C"/>
    <w:rsid w:val="00472FB4"/>
    <w:rsid w:val="0047517B"/>
    <w:rsid w:val="004805A4"/>
    <w:rsid w:val="00486A6A"/>
    <w:rsid w:val="004875B6"/>
    <w:rsid w:val="00487CC6"/>
    <w:rsid w:val="00491961"/>
    <w:rsid w:val="00494370"/>
    <w:rsid w:val="00496153"/>
    <w:rsid w:val="004A111C"/>
    <w:rsid w:val="004A7026"/>
    <w:rsid w:val="004B20B2"/>
    <w:rsid w:val="004C2ACC"/>
    <w:rsid w:val="004C3787"/>
    <w:rsid w:val="004D1E77"/>
    <w:rsid w:val="004E4859"/>
    <w:rsid w:val="005027D6"/>
    <w:rsid w:val="00503B02"/>
    <w:rsid w:val="00505A39"/>
    <w:rsid w:val="00511733"/>
    <w:rsid w:val="00513238"/>
    <w:rsid w:val="00523A5B"/>
    <w:rsid w:val="00532335"/>
    <w:rsid w:val="005345A1"/>
    <w:rsid w:val="00534E1D"/>
    <w:rsid w:val="00546A2A"/>
    <w:rsid w:val="005535DC"/>
    <w:rsid w:val="0056472E"/>
    <w:rsid w:val="005708A4"/>
    <w:rsid w:val="0057410E"/>
    <w:rsid w:val="0057541F"/>
    <w:rsid w:val="00576541"/>
    <w:rsid w:val="00584FC3"/>
    <w:rsid w:val="00586429"/>
    <w:rsid w:val="0058690C"/>
    <w:rsid w:val="005A6710"/>
    <w:rsid w:val="005B18E4"/>
    <w:rsid w:val="005B307F"/>
    <w:rsid w:val="005B3BEC"/>
    <w:rsid w:val="005C0730"/>
    <w:rsid w:val="005C1D6F"/>
    <w:rsid w:val="005C3184"/>
    <w:rsid w:val="005C4C76"/>
    <w:rsid w:val="005D2D01"/>
    <w:rsid w:val="005E116B"/>
    <w:rsid w:val="005E6339"/>
    <w:rsid w:val="005F3A47"/>
    <w:rsid w:val="00600108"/>
    <w:rsid w:val="00601E80"/>
    <w:rsid w:val="00605DF9"/>
    <w:rsid w:val="006113EE"/>
    <w:rsid w:val="006123DC"/>
    <w:rsid w:val="00612700"/>
    <w:rsid w:val="00613B7A"/>
    <w:rsid w:val="0061759A"/>
    <w:rsid w:val="0062320A"/>
    <w:rsid w:val="00624E4C"/>
    <w:rsid w:val="00631851"/>
    <w:rsid w:val="00636048"/>
    <w:rsid w:val="006363D7"/>
    <w:rsid w:val="00641B7E"/>
    <w:rsid w:val="0064737F"/>
    <w:rsid w:val="00656FF0"/>
    <w:rsid w:val="006604DE"/>
    <w:rsid w:val="0066518E"/>
    <w:rsid w:val="006651B8"/>
    <w:rsid w:val="006669EA"/>
    <w:rsid w:val="00671DDF"/>
    <w:rsid w:val="0068126B"/>
    <w:rsid w:val="00683456"/>
    <w:rsid w:val="00683819"/>
    <w:rsid w:val="00691CD9"/>
    <w:rsid w:val="0069489E"/>
    <w:rsid w:val="00696C49"/>
    <w:rsid w:val="006A653F"/>
    <w:rsid w:val="006A6657"/>
    <w:rsid w:val="006B5DFC"/>
    <w:rsid w:val="006C00CC"/>
    <w:rsid w:val="006D1724"/>
    <w:rsid w:val="006D3D3A"/>
    <w:rsid w:val="006D4DBF"/>
    <w:rsid w:val="006E6503"/>
    <w:rsid w:val="006F66A2"/>
    <w:rsid w:val="007001AF"/>
    <w:rsid w:val="00702239"/>
    <w:rsid w:val="00703CFA"/>
    <w:rsid w:val="00714B14"/>
    <w:rsid w:val="00715594"/>
    <w:rsid w:val="007229B0"/>
    <w:rsid w:val="00724D4F"/>
    <w:rsid w:val="00737641"/>
    <w:rsid w:val="00744A82"/>
    <w:rsid w:val="00751587"/>
    <w:rsid w:val="0075379E"/>
    <w:rsid w:val="00766E8F"/>
    <w:rsid w:val="00770F79"/>
    <w:rsid w:val="00776D96"/>
    <w:rsid w:val="00787EAF"/>
    <w:rsid w:val="00791C10"/>
    <w:rsid w:val="0079244E"/>
    <w:rsid w:val="007960DD"/>
    <w:rsid w:val="00796F32"/>
    <w:rsid w:val="007A3380"/>
    <w:rsid w:val="007A5405"/>
    <w:rsid w:val="007A7F5F"/>
    <w:rsid w:val="007B00CF"/>
    <w:rsid w:val="007B5B83"/>
    <w:rsid w:val="007C06FD"/>
    <w:rsid w:val="007C09B8"/>
    <w:rsid w:val="007C31F8"/>
    <w:rsid w:val="007D46C0"/>
    <w:rsid w:val="007D6711"/>
    <w:rsid w:val="007D78E4"/>
    <w:rsid w:val="007E360C"/>
    <w:rsid w:val="007E48A6"/>
    <w:rsid w:val="007F265E"/>
    <w:rsid w:val="007F5E69"/>
    <w:rsid w:val="00800A95"/>
    <w:rsid w:val="00803E37"/>
    <w:rsid w:val="00804560"/>
    <w:rsid w:val="00820521"/>
    <w:rsid w:val="008335E9"/>
    <w:rsid w:val="00834D04"/>
    <w:rsid w:val="008371F9"/>
    <w:rsid w:val="00842D79"/>
    <w:rsid w:val="0084538F"/>
    <w:rsid w:val="0086650E"/>
    <w:rsid w:val="00871BB8"/>
    <w:rsid w:val="008744DE"/>
    <w:rsid w:val="008814B3"/>
    <w:rsid w:val="008930C0"/>
    <w:rsid w:val="00894DB6"/>
    <w:rsid w:val="008A24C1"/>
    <w:rsid w:val="008A3D02"/>
    <w:rsid w:val="008A5F3C"/>
    <w:rsid w:val="008B4BE5"/>
    <w:rsid w:val="008B4DCB"/>
    <w:rsid w:val="008C01EA"/>
    <w:rsid w:val="008C4315"/>
    <w:rsid w:val="008C544C"/>
    <w:rsid w:val="008C7C05"/>
    <w:rsid w:val="008F23D6"/>
    <w:rsid w:val="00900A78"/>
    <w:rsid w:val="0091031F"/>
    <w:rsid w:val="00911AC0"/>
    <w:rsid w:val="009127A4"/>
    <w:rsid w:val="00914EEB"/>
    <w:rsid w:val="00923EF4"/>
    <w:rsid w:val="00925125"/>
    <w:rsid w:val="009279D3"/>
    <w:rsid w:val="00934404"/>
    <w:rsid w:val="00945A04"/>
    <w:rsid w:val="00956AA3"/>
    <w:rsid w:val="00965EE6"/>
    <w:rsid w:val="00972A3B"/>
    <w:rsid w:val="00976F66"/>
    <w:rsid w:val="009868E6"/>
    <w:rsid w:val="00991EC1"/>
    <w:rsid w:val="009A2E5F"/>
    <w:rsid w:val="009B12A8"/>
    <w:rsid w:val="009B65C9"/>
    <w:rsid w:val="009B7FBA"/>
    <w:rsid w:val="009D3D4E"/>
    <w:rsid w:val="009D58E8"/>
    <w:rsid w:val="009E1348"/>
    <w:rsid w:val="009E1A43"/>
    <w:rsid w:val="009E556B"/>
    <w:rsid w:val="009E6D79"/>
    <w:rsid w:val="009F2AE0"/>
    <w:rsid w:val="00A02BA8"/>
    <w:rsid w:val="00A10D99"/>
    <w:rsid w:val="00A15499"/>
    <w:rsid w:val="00A1776A"/>
    <w:rsid w:val="00A25ACB"/>
    <w:rsid w:val="00A25FFA"/>
    <w:rsid w:val="00A321B5"/>
    <w:rsid w:val="00A41EC9"/>
    <w:rsid w:val="00A43F0B"/>
    <w:rsid w:val="00A57356"/>
    <w:rsid w:val="00A62B4C"/>
    <w:rsid w:val="00A63519"/>
    <w:rsid w:val="00A65363"/>
    <w:rsid w:val="00A823DE"/>
    <w:rsid w:val="00A8277F"/>
    <w:rsid w:val="00A84787"/>
    <w:rsid w:val="00A91C19"/>
    <w:rsid w:val="00AA1EE3"/>
    <w:rsid w:val="00AA3B88"/>
    <w:rsid w:val="00AA3E29"/>
    <w:rsid w:val="00AA7027"/>
    <w:rsid w:val="00AB2BC2"/>
    <w:rsid w:val="00AB37A0"/>
    <w:rsid w:val="00AC5565"/>
    <w:rsid w:val="00AD46C2"/>
    <w:rsid w:val="00AD7E9E"/>
    <w:rsid w:val="00AE6022"/>
    <w:rsid w:val="00AE6707"/>
    <w:rsid w:val="00AF0749"/>
    <w:rsid w:val="00AF0922"/>
    <w:rsid w:val="00B03A4C"/>
    <w:rsid w:val="00B110C0"/>
    <w:rsid w:val="00B11C10"/>
    <w:rsid w:val="00B144DD"/>
    <w:rsid w:val="00B17D5B"/>
    <w:rsid w:val="00B220AC"/>
    <w:rsid w:val="00B26D9E"/>
    <w:rsid w:val="00B30EA1"/>
    <w:rsid w:val="00B33DEE"/>
    <w:rsid w:val="00B33F5F"/>
    <w:rsid w:val="00B45E5A"/>
    <w:rsid w:val="00B470D2"/>
    <w:rsid w:val="00B4711D"/>
    <w:rsid w:val="00B51C2A"/>
    <w:rsid w:val="00B556E3"/>
    <w:rsid w:val="00B629ED"/>
    <w:rsid w:val="00B63166"/>
    <w:rsid w:val="00B64F16"/>
    <w:rsid w:val="00B825FF"/>
    <w:rsid w:val="00B8334F"/>
    <w:rsid w:val="00B84136"/>
    <w:rsid w:val="00B95215"/>
    <w:rsid w:val="00BA0F1B"/>
    <w:rsid w:val="00BA4626"/>
    <w:rsid w:val="00BA56A0"/>
    <w:rsid w:val="00BA56C6"/>
    <w:rsid w:val="00BB1DE3"/>
    <w:rsid w:val="00BB560C"/>
    <w:rsid w:val="00BB58E4"/>
    <w:rsid w:val="00BC2AD4"/>
    <w:rsid w:val="00BD7186"/>
    <w:rsid w:val="00BE1FC0"/>
    <w:rsid w:val="00BE2C4C"/>
    <w:rsid w:val="00BE4A36"/>
    <w:rsid w:val="00BE5E38"/>
    <w:rsid w:val="00BE74B1"/>
    <w:rsid w:val="00BE7EB6"/>
    <w:rsid w:val="00BF43B2"/>
    <w:rsid w:val="00C07C55"/>
    <w:rsid w:val="00C27B13"/>
    <w:rsid w:val="00C42717"/>
    <w:rsid w:val="00C44739"/>
    <w:rsid w:val="00C470CE"/>
    <w:rsid w:val="00C54491"/>
    <w:rsid w:val="00C6022C"/>
    <w:rsid w:val="00C70783"/>
    <w:rsid w:val="00C70CEF"/>
    <w:rsid w:val="00C77906"/>
    <w:rsid w:val="00C77DBA"/>
    <w:rsid w:val="00C82499"/>
    <w:rsid w:val="00CA25C5"/>
    <w:rsid w:val="00CB2189"/>
    <w:rsid w:val="00CB2996"/>
    <w:rsid w:val="00CB5D58"/>
    <w:rsid w:val="00CB633C"/>
    <w:rsid w:val="00CC4878"/>
    <w:rsid w:val="00CC5CD9"/>
    <w:rsid w:val="00CC7CA2"/>
    <w:rsid w:val="00CD05BB"/>
    <w:rsid w:val="00CD0643"/>
    <w:rsid w:val="00CD1B9E"/>
    <w:rsid w:val="00CD6533"/>
    <w:rsid w:val="00CE05BA"/>
    <w:rsid w:val="00CE2CF7"/>
    <w:rsid w:val="00CE3872"/>
    <w:rsid w:val="00CF4FC2"/>
    <w:rsid w:val="00D03CFF"/>
    <w:rsid w:val="00D069FF"/>
    <w:rsid w:val="00D07C46"/>
    <w:rsid w:val="00D10D29"/>
    <w:rsid w:val="00D16541"/>
    <w:rsid w:val="00D26EF0"/>
    <w:rsid w:val="00D27CAD"/>
    <w:rsid w:val="00D3652A"/>
    <w:rsid w:val="00D366B2"/>
    <w:rsid w:val="00D42B71"/>
    <w:rsid w:val="00D444E2"/>
    <w:rsid w:val="00D53CEA"/>
    <w:rsid w:val="00D5497E"/>
    <w:rsid w:val="00D60953"/>
    <w:rsid w:val="00D6119D"/>
    <w:rsid w:val="00D638DD"/>
    <w:rsid w:val="00D71262"/>
    <w:rsid w:val="00D761E6"/>
    <w:rsid w:val="00D76CAD"/>
    <w:rsid w:val="00D775E4"/>
    <w:rsid w:val="00D810C1"/>
    <w:rsid w:val="00D912B3"/>
    <w:rsid w:val="00D93373"/>
    <w:rsid w:val="00D93410"/>
    <w:rsid w:val="00DA2528"/>
    <w:rsid w:val="00DA6603"/>
    <w:rsid w:val="00DB0AE9"/>
    <w:rsid w:val="00DB14F4"/>
    <w:rsid w:val="00DB4552"/>
    <w:rsid w:val="00DB48CC"/>
    <w:rsid w:val="00DC20FD"/>
    <w:rsid w:val="00DC21ED"/>
    <w:rsid w:val="00DC224F"/>
    <w:rsid w:val="00DC555F"/>
    <w:rsid w:val="00DD02A5"/>
    <w:rsid w:val="00DD180A"/>
    <w:rsid w:val="00DE0FCD"/>
    <w:rsid w:val="00DE5A6F"/>
    <w:rsid w:val="00DE5CA0"/>
    <w:rsid w:val="00DF7D4C"/>
    <w:rsid w:val="00E015B6"/>
    <w:rsid w:val="00E14968"/>
    <w:rsid w:val="00E161FA"/>
    <w:rsid w:val="00E167EE"/>
    <w:rsid w:val="00E21A91"/>
    <w:rsid w:val="00E24041"/>
    <w:rsid w:val="00E31A20"/>
    <w:rsid w:val="00E41767"/>
    <w:rsid w:val="00E437B0"/>
    <w:rsid w:val="00E43D86"/>
    <w:rsid w:val="00E53751"/>
    <w:rsid w:val="00E60A3B"/>
    <w:rsid w:val="00E618E8"/>
    <w:rsid w:val="00E62A7D"/>
    <w:rsid w:val="00E63094"/>
    <w:rsid w:val="00E66533"/>
    <w:rsid w:val="00E744E0"/>
    <w:rsid w:val="00E8002F"/>
    <w:rsid w:val="00E81AF6"/>
    <w:rsid w:val="00E83860"/>
    <w:rsid w:val="00E9320F"/>
    <w:rsid w:val="00E9359D"/>
    <w:rsid w:val="00EA12C2"/>
    <w:rsid w:val="00EA7E92"/>
    <w:rsid w:val="00EC0984"/>
    <w:rsid w:val="00EC1A58"/>
    <w:rsid w:val="00EC215D"/>
    <w:rsid w:val="00ED1AAA"/>
    <w:rsid w:val="00ED2791"/>
    <w:rsid w:val="00ED2E89"/>
    <w:rsid w:val="00ED449F"/>
    <w:rsid w:val="00ED4534"/>
    <w:rsid w:val="00EE6968"/>
    <w:rsid w:val="00F00561"/>
    <w:rsid w:val="00F04DC4"/>
    <w:rsid w:val="00F1246C"/>
    <w:rsid w:val="00F136C8"/>
    <w:rsid w:val="00F30D3D"/>
    <w:rsid w:val="00F35080"/>
    <w:rsid w:val="00F35D5B"/>
    <w:rsid w:val="00F361A9"/>
    <w:rsid w:val="00F42F23"/>
    <w:rsid w:val="00F43068"/>
    <w:rsid w:val="00F44018"/>
    <w:rsid w:val="00F50E8C"/>
    <w:rsid w:val="00F62E3F"/>
    <w:rsid w:val="00F733AE"/>
    <w:rsid w:val="00F75099"/>
    <w:rsid w:val="00F7776A"/>
    <w:rsid w:val="00F80423"/>
    <w:rsid w:val="00F82B37"/>
    <w:rsid w:val="00F82F21"/>
    <w:rsid w:val="00F876D5"/>
    <w:rsid w:val="00F941DD"/>
    <w:rsid w:val="00FA0E13"/>
    <w:rsid w:val="00FB2CD9"/>
    <w:rsid w:val="00FB2FC4"/>
    <w:rsid w:val="00FC06B8"/>
    <w:rsid w:val="00FC0BB8"/>
    <w:rsid w:val="00FC43AC"/>
    <w:rsid w:val="00FD1E8C"/>
    <w:rsid w:val="00FD223E"/>
    <w:rsid w:val="00FE23B4"/>
    <w:rsid w:val="00FE2982"/>
    <w:rsid w:val="00FE7F75"/>
    <w:rsid w:val="00FF4F5B"/>
    <w:rsid w:val="00FF74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E37"/>
    <w:pPr>
      <w:spacing w:after="200" w:line="276" w:lineRule="auto"/>
    </w:pPr>
    <w:rPr>
      <w:lang w:val="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9320F"/>
    <w:pPr>
      <w:ind w:left="720"/>
      <w:contextualSpacing/>
    </w:pPr>
  </w:style>
  <w:style w:type="paragraph" w:styleId="BalloonText">
    <w:name w:val="Balloon Text"/>
    <w:basedOn w:val="Normal"/>
    <w:link w:val="BalloonTextChar"/>
    <w:uiPriority w:val="99"/>
    <w:semiHidden/>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05DF9"/>
    <w:rPr>
      <w:rFonts w:ascii="Tahoma" w:hAnsi="Tahoma" w:cs="Tahoma"/>
      <w:sz w:val="16"/>
      <w:szCs w:val="16"/>
    </w:rPr>
  </w:style>
  <w:style w:type="character" w:styleId="Hyperlink">
    <w:name w:val="Hyperlink"/>
    <w:basedOn w:val="DefaultParagraphFont"/>
    <w:uiPriority w:val="99"/>
    <w:semiHidden/>
    <w:rsid w:val="00076B6E"/>
    <w:rPr>
      <w:rFonts w:cs="Times New Roman"/>
      <w:color w:val="0000FF"/>
      <w:u w:val="single"/>
    </w:rPr>
  </w:style>
  <w:style w:type="paragraph" w:styleId="Header">
    <w:name w:val="header"/>
    <w:basedOn w:val="Normal"/>
    <w:link w:val="HeaderChar"/>
    <w:uiPriority w:val="99"/>
    <w:semiHidden/>
    <w:rsid w:val="00076B6E"/>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semiHidden/>
    <w:locked/>
    <w:rsid w:val="00076B6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712729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978</TotalTime>
  <Pages>8</Pages>
  <Words>2469</Words>
  <Characters>14075</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ĐỀ BÀI THAM LUẬN</dc:title>
  <dc:subject/>
  <dc:creator>Sky123.Org</dc:creator>
  <cp:keywords/>
  <dc:description/>
  <cp:lastModifiedBy>Admin</cp:lastModifiedBy>
  <cp:revision>30</cp:revision>
  <dcterms:created xsi:type="dcterms:W3CDTF">2016-07-14T01:12:00Z</dcterms:created>
  <dcterms:modified xsi:type="dcterms:W3CDTF">2016-08-19T08:25:00Z</dcterms:modified>
</cp:coreProperties>
</file>